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84861" w14:textId="77777777" w:rsidR="00622870" w:rsidRPr="0098779E" w:rsidRDefault="00622870" w:rsidP="0098779E">
      <w:pPr>
        <w:tabs>
          <w:tab w:val="right" w:pos="10065"/>
        </w:tabs>
        <w:spacing w:after="120"/>
        <w:outlineLvl w:val="0"/>
        <w:rPr>
          <w:rStyle w:val="Overskrift1Tegn"/>
        </w:rPr>
      </w:pPr>
      <w:r>
        <w:rPr>
          <w:noProof/>
        </w:rPr>
        <w:drawing>
          <wp:inline distT="0" distB="0" distL="0" distR="0" wp14:anchorId="4514BC23" wp14:editId="221543B7">
            <wp:extent cx="895350" cy="457200"/>
            <wp:effectExtent l="0" t="0" r="0" b="0"/>
            <wp:docPr id="22" name="Picture 1" descr="Logo D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Logo DN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inline>
        </w:drawing>
      </w:r>
      <w:r w:rsidRPr="0098779E">
        <w:rPr>
          <w:rStyle w:val="Overskrift1Tegn"/>
        </w:rPr>
        <w:tab/>
      </w:r>
      <w:bookmarkStart w:id="0" w:name="_Hlk120017881"/>
      <w:r w:rsidRPr="0098779E">
        <w:rPr>
          <w:rStyle w:val="Overskrift1Tegn"/>
        </w:rPr>
        <w:t>Avtaleskjema</w:t>
      </w:r>
    </w:p>
    <w:bookmarkEnd w:id="0"/>
    <w:p w14:paraId="27BD7E1E" w14:textId="77777777" w:rsidR="00622870" w:rsidRPr="002C097E" w:rsidRDefault="00622870" w:rsidP="007B46D2">
      <w:pPr>
        <w:pStyle w:val="Overskrift1"/>
        <w:tabs>
          <w:tab w:val="right" w:pos="10065"/>
        </w:tabs>
        <w:spacing w:before="60"/>
      </w:pPr>
      <w:r>
        <w:tab/>
      </w:r>
      <w:r w:rsidRPr="002C097E">
        <w:t>eFaktura Bedrift (eFaktura B2B og B2C)</w:t>
      </w:r>
    </w:p>
    <w:p w14:paraId="2B9C0650" w14:textId="77777777" w:rsidR="00622870" w:rsidRPr="00CB45D2" w:rsidRDefault="00622870" w:rsidP="00A66F4C">
      <w:pPr>
        <w:tabs>
          <w:tab w:val="right" w:pos="10065"/>
        </w:tabs>
        <w:spacing w:before="60" w:after="120"/>
        <w:rPr>
          <w:color w:val="000000" w:themeColor="text1"/>
          <w:sz w:val="16"/>
          <w:szCs w:val="16"/>
        </w:rPr>
      </w:pPr>
      <w:r>
        <w:t xml:space="preserve">Avtalen sendes til: </w:t>
      </w:r>
      <w:hyperlink r:id="rId12" w:history="1">
        <w:r w:rsidRPr="00E911A4">
          <w:rPr>
            <w:rStyle w:val="Hyperkobling"/>
          </w:rPr>
          <w:t>avtaler.bedrift@dnb.no</w:t>
        </w:r>
      </w:hyperlink>
      <w:r>
        <w:rPr>
          <w:color w:val="000000" w:themeColor="text1"/>
          <w:sz w:val="16"/>
          <w:szCs w:val="16"/>
        </w:rPr>
        <w:tab/>
      </w:r>
      <w:r w:rsidRPr="00CB45D2">
        <w:rPr>
          <w:color w:val="000000" w:themeColor="text1"/>
          <w:sz w:val="16"/>
          <w:szCs w:val="16"/>
        </w:rPr>
        <w:t xml:space="preserve">Versjon </w:t>
      </w:r>
      <w:r>
        <w:rPr>
          <w:color w:val="000000" w:themeColor="text1"/>
          <w:sz w:val="16"/>
          <w:szCs w:val="16"/>
        </w:rPr>
        <w:t>06</w:t>
      </w:r>
      <w:r w:rsidRPr="00CB45D2">
        <w:rPr>
          <w:color w:val="000000" w:themeColor="text1"/>
          <w:sz w:val="16"/>
          <w:szCs w:val="16"/>
        </w:rPr>
        <w:t>.20</w:t>
      </w:r>
      <w:r>
        <w:rPr>
          <w:color w:val="000000" w:themeColor="text1"/>
          <w:sz w:val="16"/>
          <w:szCs w:val="16"/>
        </w:rPr>
        <w:t>23</w:t>
      </w:r>
    </w:p>
    <w:p w14:paraId="1BAAF47F" w14:textId="77777777" w:rsidR="00622870" w:rsidRDefault="00622870" w:rsidP="00A66F4C">
      <w:pPr>
        <w:tabs>
          <w:tab w:val="right" w:pos="10065"/>
        </w:tabs>
        <w:spacing w:before="60" w:after="240"/>
        <w:rPr>
          <w:color w:val="000000" w:themeColor="text1"/>
          <w:sz w:val="16"/>
          <w:szCs w:val="16"/>
        </w:rPr>
      </w:pPr>
      <w:bookmarkStart w:id="1" w:name="_Hlk120100960"/>
      <w:r>
        <w:rPr>
          <w:color w:val="000000" w:themeColor="text1"/>
          <w:sz w:val="16"/>
          <w:szCs w:val="16"/>
        </w:rPr>
        <w:tab/>
      </w:r>
      <w:r w:rsidRPr="00CB45D2">
        <w:rPr>
          <w:color w:val="000000" w:themeColor="text1"/>
          <w:sz w:val="16"/>
          <w:szCs w:val="16"/>
        </w:rPr>
        <w:t xml:space="preserve">Side 1 av </w:t>
      </w:r>
      <w:r>
        <w:rPr>
          <w:color w:val="000000" w:themeColor="text1"/>
          <w:sz w:val="16"/>
          <w:szCs w:val="16"/>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622870" w:rsidRPr="00DF68B1" w14:paraId="26D65B31" w14:textId="77777777" w:rsidTr="00E75AD5">
        <w:tc>
          <w:tcPr>
            <w:tcW w:w="10173" w:type="dxa"/>
          </w:tcPr>
          <w:p w14:paraId="08725FEA" w14:textId="5C821B6E" w:rsidR="00622870" w:rsidRPr="00DF68B1" w:rsidRDefault="00622870" w:rsidP="00DF68B1">
            <w:pPr>
              <w:spacing w:before="60" w:after="60"/>
            </w:pPr>
            <w:r w:rsidRPr="00DF68B1">
              <w:fldChar w:fldCharType="begin">
                <w:ffData>
                  <w:name w:val=""/>
                  <w:enabled/>
                  <w:calcOnExit w:val="0"/>
                  <w:checkBox>
                    <w:sizeAuto/>
                    <w:default w:val="0"/>
                    <w:checked/>
                  </w:checkBox>
                </w:ffData>
              </w:fldChar>
            </w:r>
            <w:r w:rsidRPr="00DF68B1">
              <w:instrText xml:space="preserve"> FORMCHECKBOX </w:instrText>
            </w:r>
            <w:r w:rsidRPr="00DF68B1">
              <w:fldChar w:fldCharType="separate"/>
            </w:r>
            <w:r w:rsidRPr="00DF68B1">
              <w:fldChar w:fldCharType="end"/>
            </w:r>
            <w:r w:rsidRPr="00DF68B1">
              <w:t xml:space="preserve"> Ny avtale</w:t>
            </w:r>
          </w:p>
        </w:tc>
      </w:tr>
      <w:tr w:rsidR="00622870" w:rsidRPr="00DF68B1" w14:paraId="12B4027B" w14:textId="77777777" w:rsidTr="00E75AD5">
        <w:tc>
          <w:tcPr>
            <w:tcW w:w="10173" w:type="dxa"/>
          </w:tcPr>
          <w:p w14:paraId="08752FB6" w14:textId="77777777" w:rsidR="00622870" w:rsidRPr="00DF68B1" w:rsidRDefault="00622870" w:rsidP="00DF68B1">
            <w:pPr>
              <w:spacing w:before="60" w:after="60"/>
            </w:pPr>
            <w:r w:rsidRPr="00DF68B1">
              <w:fldChar w:fldCharType="begin">
                <w:ffData>
                  <w:name w:val=""/>
                  <w:enabled/>
                  <w:calcOnExit w:val="0"/>
                  <w:checkBox>
                    <w:sizeAuto/>
                    <w:default w:val="0"/>
                  </w:checkBox>
                </w:ffData>
              </w:fldChar>
            </w:r>
            <w:r w:rsidRPr="00DF68B1">
              <w:instrText xml:space="preserve"> FORMCHECKBOX </w:instrText>
            </w:r>
            <w:r w:rsidRPr="00DF68B1">
              <w:fldChar w:fldCharType="separate"/>
            </w:r>
            <w:r w:rsidRPr="00DF68B1">
              <w:fldChar w:fldCharType="end"/>
            </w:r>
            <w:r w:rsidRPr="00DF68B1">
              <w:t xml:space="preserve"> Bankbytte</w:t>
            </w:r>
          </w:p>
        </w:tc>
      </w:tr>
    </w:tbl>
    <w:bookmarkEnd w:id="1"/>
    <w:p w14:paraId="1ECFE65A" w14:textId="77777777" w:rsidR="00622870" w:rsidRPr="003F382B" w:rsidRDefault="00622870" w:rsidP="00A66F4C">
      <w:pPr>
        <w:pStyle w:val="Overskrift2"/>
        <w:spacing w:before="240"/>
        <w:rPr>
          <w:b/>
          <w:color w:val="auto"/>
        </w:rPr>
      </w:pPr>
      <w:r w:rsidRPr="003F382B">
        <w:rPr>
          <w:b/>
          <w:color w:val="auto"/>
        </w:rPr>
        <w:t>Bedriftsinformasjon</w:t>
      </w:r>
    </w:p>
    <w:p w14:paraId="28C4D0FB" w14:textId="77777777" w:rsidR="00622870" w:rsidRPr="00EE3031" w:rsidRDefault="00622870" w:rsidP="00EE3031">
      <w:pPr>
        <w:spacing w:beforeLines="20" w:before="48" w:afterLines="60" w:after="144"/>
        <w:rPr>
          <w:sz w:val="16"/>
          <w:szCs w:val="16"/>
        </w:rPr>
      </w:pPr>
      <w:r w:rsidRPr="00EE3031">
        <w:rPr>
          <w:sz w:val="16"/>
          <w:szCs w:val="16"/>
        </w:rPr>
        <w:t>* Feltene under må fylles ut</w:t>
      </w:r>
    </w:p>
    <w:tbl>
      <w:tblPr>
        <w:tblStyle w:val="Tabellrutenett"/>
        <w:tblW w:w="0" w:type="auto"/>
        <w:tblLook w:val="04A0" w:firstRow="1" w:lastRow="0" w:firstColumn="1" w:lastColumn="0" w:noHBand="0" w:noVBand="1"/>
      </w:tblPr>
      <w:tblGrid>
        <w:gridCol w:w="4503"/>
        <w:gridCol w:w="5670"/>
      </w:tblGrid>
      <w:tr w:rsidR="00622870" w14:paraId="76922BF9" w14:textId="77777777" w:rsidTr="00777942">
        <w:trPr>
          <w:trHeight w:val="577"/>
        </w:trPr>
        <w:tc>
          <w:tcPr>
            <w:tcW w:w="10173" w:type="dxa"/>
            <w:gridSpan w:val="2"/>
          </w:tcPr>
          <w:p w14:paraId="2191EF33" w14:textId="1F4CD008" w:rsidR="00622870" w:rsidRDefault="00622870" w:rsidP="00715715">
            <w:pPr>
              <w:spacing w:before="60" w:after="60"/>
            </w:pPr>
            <w:r>
              <w:t xml:space="preserve">Navn: </w:t>
            </w:r>
            <w:r>
              <w:br/>
              <w:t xml:space="preserve"> </w:t>
            </w:r>
            <w:r>
              <w:fldChar w:fldCharType="begin">
                <w:ffData>
                  <w:name w:val="BB_firmanavn"/>
                  <w:enabled/>
                  <w:calcOnExit w:val="0"/>
                  <w:textInput/>
                </w:ffData>
              </w:fldChar>
            </w:r>
            <w:bookmarkStart w:id="2" w:name="BB_firmanavn"/>
            <w:r>
              <w:instrText xml:space="preserve"> FORMTEXT </w:instrText>
            </w:r>
            <w:r>
              <w:fldChar w:fldCharType="separate"/>
            </w:r>
            <w:r w:rsidR="00D1527D">
              <w:t> </w:t>
            </w:r>
            <w:r w:rsidR="00D1527D">
              <w:t> </w:t>
            </w:r>
            <w:r w:rsidR="00D1527D">
              <w:t> </w:t>
            </w:r>
            <w:r w:rsidR="00D1527D">
              <w:t> </w:t>
            </w:r>
            <w:r w:rsidR="00D1527D">
              <w:t> </w:t>
            </w:r>
            <w:r>
              <w:fldChar w:fldCharType="end"/>
            </w:r>
            <w:bookmarkEnd w:id="2"/>
          </w:p>
        </w:tc>
      </w:tr>
      <w:tr w:rsidR="00622870" w14:paraId="0156CD21" w14:textId="77777777" w:rsidTr="00777942">
        <w:trPr>
          <w:trHeight w:val="415"/>
        </w:trPr>
        <w:tc>
          <w:tcPr>
            <w:tcW w:w="4503" w:type="dxa"/>
            <w:vAlign w:val="center"/>
          </w:tcPr>
          <w:p w14:paraId="60ADF55A" w14:textId="63C38D98" w:rsidR="00622870" w:rsidRDefault="00622870" w:rsidP="00715715">
            <w:pPr>
              <w:spacing w:before="60" w:after="60"/>
            </w:pPr>
            <w:proofErr w:type="gramStart"/>
            <w:r>
              <w:t>Organisasjonsnummer:*</w:t>
            </w:r>
            <w:proofErr w:type="gramEnd"/>
            <w:r>
              <w:t xml:space="preserve"> </w:t>
            </w:r>
            <w:bookmarkStart w:id="3" w:name="Tekst2"/>
            <w:r>
              <w:fldChar w:fldCharType="begin">
                <w:ffData>
                  <w:name w:val="BB_orgnr"/>
                  <w:enabled/>
                  <w:calcOnExit w:val="0"/>
                  <w:textInput/>
                </w:ffData>
              </w:fldChar>
            </w:r>
            <w:bookmarkStart w:id="4" w:name="BB_orgnr"/>
            <w:r>
              <w:instrText xml:space="preserve"> FORMTEXT </w:instrText>
            </w:r>
            <w:r>
              <w:fldChar w:fldCharType="separate"/>
            </w:r>
            <w:r w:rsidR="00D1527D">
              <w:t> </w:t>
            </w:r>
            <w:r w:rsidR="00D1527D">
              <w:t> </w:t>
            </w:r>
            <w:r w:rsidR="00D1527D">
              <w:t> </w:t>
            </w:r>
            <w:r w:rsidR="00D1527D">
              <w:t> </w:t>
            </w:r>
            <w:r w:rsidR="00D1527D">
              <w:t> </w:t>
            </w:r>
            <w:r>
              <w:fldChar w:fldCharType="end"/>
            </w:r>
            <w:bookmarkEnd w:id="4"/>
          </w:p>
        </w:tc>
        <w:bookmarkEnd w:id="3"/>
        <w:tc>
          <w:tcPr>
            <w:tcW w:w="5670" w:type="dxa"/>
            <w:vAlign w:val="center"/>
          </w:tcPr>
          <w:p w14:paraId="0CAA6E51" w14:textId="77777777" w:rsidR="00622870" w:rsidRDefault="00622870" w:rsidP="00715715">
            <w:pPr>
              <w:spacing w:before="60" w:after="60"/>
            </w:pPr>
            <w:r>
              <w:t xml:space="preserve">Kundenummer nettbank </w:t>
            </w:r>
            <w:r>
              <w:fldChar w:fldCharType="begin">
                <w:ffData>
                  <w:name w:val="Teks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266E36EC" w14:textId="77777777" w:rsidTr="00777942">
        <w:trPr>
          <w:trHeight w:val="409"/>
        </w:trPr>
        <w:tc>
          <w:tcPr>
            <w:tcW w:w="10173" w:type="dxa"/>
            <w:gridSpan w:val="2"/>
            <w:vAlign w:val="center"/>
          </w:tcPr>
          <w:p w14:paraId="7A082B33" w14:textId="2B21A648" w:rsidR="00622870" w:rsidRDefault="00622870" w:rsidP="00715715">
            <w:pPr>
              <w:spacing w:before="60" w:after="60"/>
            </w:pPr>
            <w:r>
              <w:t xml:space="preserve">Adresse: </w:t>
            </w:r>
            <w:r>
              <w:fldChar w:fldCharType="begin">
                <w:ffData>
                  <w:name w:val="BB_adresse1"/>
                  <w:enabled/>
                  <w:calcOnExit w:val="0"/>
                  <w:textInput/>
                </w:ffData>
              </w:fldChar>
            </w:r>
            <w:bookmarkStart w:id="5" w:name="BB_adresse1"/>
            <w:r>
              <w:instrText xml:space="preserve"> FORMTEXT </w:instrText>
            </w:r>
            <w:r>
              <w:fldChar w:fldCharType="separate"/>
            </w:r>
            <w:r w:rsidR="00942C97">
              <w:t> </w:t>
            </w:r>
            <w:r w:rsidR="00942C97">
              <w:t> </w:t>
            </w:r>
            <w:r w:rsidR="00942C97">
              <w:t> </w:t>
            </w:r>
            <w:r w:rsidR="00942C97">
              <w:t> </w:t>
            </w:r>
            <w:r w:rsidR="00942C97">
              <w:t> </w:t>
            </w:r>
            <w:r>
              <w:fldChar w:fldCharType="end"/>
            </w:r>
            <w:bookmarkEnd w:id="5"/>
          </w:p>
        </w:tc>
      </w:tr>
      <w:tr w:rsidR="00622870" w14:paraId="74C1C6BD" w14:textId="77777777" w:rsidTr="00777942">
        <w:trPr>
          <w:trHeight w:val="427"/>
        </w:trPr>
        <w:tc>
          <w:tcPr>
            <w:tcW w:w="4503" w:type="dxa"/>
            <w:vAlign w:val="center"/>
          </w:tcPr>
          <w:p w14:paraId="6D3DB042" w14:textId="52CDB32D" w:rsidR="00622870" w:rsidRDefault="00622870" w:rsidP="00715715">
            <w:pPr>
              <w:spacing w:before="60" w:after="60"/>
            </w:pPr>
            <w:r>
              <w:t xml:space="preserve">Postnummer: </w:t>
            </w:r>
            <w:r>
              <w:fldChar w:fldCharType="begin">
                <w:ffData>
                  <w:name w:val="BB_postnummer"/>
                  <w:enabled/>
                  <w:calcOnExit w:val="0"/>
                  <w:textInput/>
                </w:ffData>
              </w:fldChar>
            </w:r>
            <w:bookmarkStart w:id="6" w:name="BB_postnummer"/>
            <w:r>
              <w:instrText xml:space="preserve"> FORMTEXT </w:instrText>
            </w:r>
            <w:r>
              <w:fldChar w:fldCharType="separate"/>
            </w:r>
            <w:r w:rsidR="005149D4">
              <w:t> </w:t>
            </w:r>
            <w:r w:rsidR="005149D4">
              <w:t> </w:t>
            </w:r>
            <w:r w:rsidR="005149D4">
              <w:t> </w:t>
            </w:r>
            <w:r w:rsidR="005149D4">
              <w:t> </w:t>
            </w:r>
            <w:r w:rsidR="005149D4">
              <w:t> </w:t>
            </w:r>
            <w:r>
              <w:fldChar w:fldCharType="end"/>
            </w:r>
            <w:bookmarkEnd w:id="6"/>
          </w:p>
        </w:tc>
        <w:tc>
          <w:tcPr>
            <w:tcW w:w="5670" w:type="dxa"/>
            <w:vAlign w:val="center"/>
          </w:tcPr>
          <w:p w14:paraId="729FBA7A" w14:textId="23C1489A" w:rsidR="00622870" w:rsidRDefault="00622870" w:rsidP="00715715">
            <w:pPr>
              <w:spacing w:before="60" w:after="60"/>
            </w:pPr>
            <w:r>
              <w:t xml:space="preserve">Sted: </w:t>
            </w:r>
            <w:r>
              <w:fldChar w:fldCharType="begin">
                <w:ffData>
                  <w:name w:val="BB_poststed"/>
                  <w:enabled/>
                  <w:calcOnExit w:val="0"/>
                  <w:textInput/>
                </w:ffData>
              </w:fldChar>
            </w:r>
            <w:bookmarkStart w:id="7" w:name="BB_poststed"/>
            <w:r>
              <w:instrText xml:space="preserve"> FORMTEXT </w:instrText>
            </w:r>
            <w:r>
              <w:fldChar w:fldCharType="separate"/>
            </w:r>
            <w:r w:rsidR="005149D4">
              <w:t> </w:t>
            </w:r>
            <w:r w:rsidR="005149D4">
              <w:t> </w:t>
            </w:r>
            <w:r w:rsidR="005149D4">
              <w:t> </w:t>
            </w:r>
            <w:r w:rsidR="005149D4">
              <w:t> </w:t>
            </w:r>
            <w:r w:rsidR="005149D4">
              <w:t> </w:t>
            </w:r>
            <w:r>
              <w:fldChar w:fldCharType="end"/>
            </w:r>
            <w:bookmarkEnd w:id="7"/>
          </w:p>
        </w:tc>
      </w:tr>
      <w:tr w:rsidR="00622870" w14:paraId="0FBDBAE6" w14:textId="77777777" w:rsidTr="00777942">
        <w:trPr>
          <w:trHeight w:val="427"/>
        </w:trPr>
        <w:tc>
          <w:tcPr>
            <w:tcW w:w="10173" w:type="dxa"/>
            <w:gridSpan w:val="2"/>
            <w:vAlign w:val="center"/>
          </w:tcPr>
          <w:p w14:paraId="48F23A91" w14:textId="77777777" w:rsidR="00622870" w:rsidRDefault="00622870" w:rsidP="00715715">
            <w:pPr>
              <w:spacing w:before="60" w:after="60"/>
            </w:pPr>
            <w:r>
              <w:t xml:space="preserve">Bransje: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3ED9D368" w14:textId="77777777" w:rsidTr="00777942">
        <w:trPr>
          <w:trHeight w:val="419"/>
        </w:trPr>
        <w:tc>
          <w:tcPr>
            <w:tcW w:w="4503" w:type="dxa"/>
            <w:vAlign w:val="center"/>
          </w:tcPr>
          <w:p w14:paraId="7CB7C472" w14:textId="77777777" w:rsidR="00622870" w:rsidRDefault="00622870" w:rsidP="00715715">
            <w:pPr>
              <w:spacing w:before="60" w:after="60"/>
            </w:pPr>
            <w:r w:rsidRPr="0092581F">
              <w:t xml:space="preserve">B2B Faktureringskonto *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r w:rsidRPr="0092581F">
              <w:t>(</w:t>
            </w:r>
            <w:r w:rsidRPr="0092581F">
              <w:rPr>
                <w:spacing w:val="-1"/>
                <w:w w:val="105"/>
              </w:rPr>
              <w:t>Konto</w:t>
            </w:r>
            <w:r w:rsidRPr="0092581F">
              <w:rPr>
                <w:spacing w:val="1"/>
                <w:w w:val="105"/>
              </w:rPr>
              <w:t xml:space="preserve"> </w:t>
            </w:r>
            <w:r w:rsidRPr="0092581F">
              <w:rPr>
                <w:w w:val="105"/>
              </w:rPr>
              <w:t>for</w:t>
            </w:r>
            <w:r w:rsidRPr="0092581F">
              <w:rPr>
                <w:spacing w:val="2"/>
                <w:w w:val="105"/>
              </w:rPr>
              <w:t xml:space="preserve"> </w:t>
            </w:r>
            <w:r w:rsidRPr="0092581F">
              <w:rPr>
                <w:w w:val="105"/>
              </w:rPr>
              <w:t>belasting</w:t>
            </w:r>
            <w:r w:rsidRPr="0092581F">
              <w:rPr>
                <w:spacing w:val="5"/>
                <w:w w:val="105"/>
              </w:rPr>
              <w:t xml:space="preserve"> </w:t>
            </w:r>
            <w:r w:rsidRPr="0092581F">
              <w:rPr>
                <w:w w:val="105"/>
              </w:rPr>
              <w:t>av priser)</w:t>
            </w:r>
          </w:p>
        </w:tc>
        <w:tc>
          <w:tcPr>
            <w:tcW w:w="5670" w:type="dxa"/>
            <w:vAlign w:val="center"/>
          </w:tcPr>
          <w:p w14:paraId="30F840C7" w14:textId="77777777" w:rsidR="00622870" w:rsidRPr="0092581F" w:rsidRDefault="00622870" w:rsidP="00715715">
            <w:pPr>
              <w:spacing w:before="60" w:after="60"/>
            </w:pPr>
            <w:r>
              <w:t>B2C</w:t>
            </w:r>
            <w:r w:rsidRPr="0092581F">
              <w:t xml:space="preserve"> Faktureringskonto *</w:t>
            </w:r>
            <w:r>
              <w:t xml:space="preserv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r w:rsidRPr="0092581F">
              <w:t>(</w:t>
            </w:r>
            <w:r w:rsidRPr="0092581F">
              <w:rPr>
                <w:spacing w:val="-1"/>
                <w:w w:val="105"/>
              </w:rPr>
              <w:t>Konto</w:t>
            </w:r>
            <w:r w:rsidRPr="0092581F">
              <w:rPr>
                <w:spacing w:val="1"/>
                <w:w w:val="105"/>
              </w:rPr>
              <w:t xml:space="preserve"> </w:t>
            </w:r>
            <w:r w:rsidRPr="0092581F">
              <w:rPr>
                <w:w w:val="105"/>
              </w:rPr>
              <w:t>for</w:t>
            </w:r>
            <w:r w:rsidRPr="0092581F">
              <w:rPr>
                <w:spacing w:val="2"/>
                <w:w w:val="105"/>
              </w:rPr>
              <w:t xml:space="preserve"> </w:t>
            </w:r>
            <w:r w:rsidRPr="0092581F">
              <w:rPr>
                <w:w w:val="105"/>
              </w:rPr>
              <w:t>belasting</w:t>
            </w:r>
            <w:r w:rsidRPr="0092581F">
              <w:rPr>
                <w:spacing w:val="5"/>
                <w:w w:val="105"/>
              </w:rPr>
              <w:t xml:space="preserve"> </w:t>
            </w:r>
            <w:r w:rsidRPr="0092581F">
              <w:rPr>
                <w:w w:val="105"/>
              </w:rPr>
              <w:t>av priser)</w:t>
            </w:r>
          </w:p>
        </w:tc>
      </w:tr>
      <w:tr w:rsidR="00622870" w14:paraId="42DD8DA7" w14:textId="77777777" w:rsidTr="00777942">
        <w:trPr>
          <w:trHeight w:val="419"/>
        </w:trPr>
        <w:tc>
          <w:tcPr>
            <w:tcW w:w="10173" w:type="dxa"/>
            <w:gridSpan w:val="2"/>
            <w:vAlign w:val="center"/>
          </w:tcPr>
          <w:p w14:paraId="459010B3" w14:textId="77777777" w:rsidR="00622870" w:rsidRDefault="00622870" w:rsidP="00715715">
            <w:pPr>
              <w:spacing w:before="60" w:after="60"/>
            </w:pPr>
            <w:r w:rsidRPr="0092581F">
              <w:t>E-post adresse</w:t>
            </w:r>
            <w:r>
              <w:t xml:space="preserv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63CE495B" w14:textId="77777777" w:rsidTr="00777942">
        <w:trPr>
          <w:trHeight w:val="551"/>
        </w:trPr>
        <w:tc>
          <w:tcPr>
            <w:tcW w:w="4503" w:type="dxa"/>
            <w:vAlign w:val="center"/>
          </w:tcPr>
          <w:p w14:paraId="4890055A" w14:textId="77777777" w:rsidR="00622870" w:rsidRDefault="00622870" w:rsidP="00715715">
            <w:pPr>
              <w:spacing w:before="60" w:after="60"/>
            </w:pPr>
            <w:r w:rsidRPr="000D75AE">
              <w:t xml:space="preserve">eFaktura </w:t>
            </w:r>
            <w:r>
              <w:t xml:space="preserve">adresse: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r w:rsidRPr="000D75AE">
              <w:t>(Fylles ut av DNB)</w:t>
            </w:r>
          </w:p>
        </w:tc>
        <w:tc>
          <w:tcPr>
            <w:tcW w:w="5670" w:type="dxa"/>
            <w:vAlign w:val="center"/>
          </w:tcPr>
          <w:p w14:paraId="582A24B0" w14:textId="77777777" w:rsidR="00622870" w:rsidRDefault="00622870" w:rsidP="00715715">
            <w:pPr>
              <w:spacing w:before="60" w:after="60"/>
            </w:pPr>
            <w:r w:rsidRPr="000D75AE">
              <w:t>MVA-pliktig</w:t>
            </w:r>
            <w:r>
              <w:t xml:space="preserve"> </w:t>
            </w:r>
            <w:r>
              <w:tab/>
            </w:r>
            <w:r>
              <w:fldChar w:fldCharType="begin">
                <w:ffData>
                  <w:name w:val="Avmerking1"/>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Avmerking4"/>
                  <w:enabled/>
                  <w:calcOnExit w:val="0"/>
                  <w:checkBox>
                    <w:sizeAuto/>
                    <w:default w:val="0"/>
                  </w:checkBox>
                </w:ffData>
              </w:fldChar>
            </w:r>
            <w:r>
              <w:instrText xml:space="preserve"> FORMCHECKBOX </w:instrText>
            </w:r>
            <w:r>
              <w:fldChar w:fldCharType="separate"/>
            </w:r>
            <w:r>
              <w:fldChar w:fldCharType="end"/>
            </w:r>
            <w:r>
              <w:t xml:space="preserve"> Nei</w:t>
            </w:r>
          </w:p>
        </w:tc>
      </w:tr>
      <w:tr w:rsidR="00622870" w14:paraId="2266BCAD" w14:textId="77777777" w:rsidTr="00777942">
        <w:trPr>
          <w:trHeight w:val="545"/>
        </w:trPr>
        <w:tc>
          <w:tcPr>
            <w:tcW w:w="4503" w:type="dxa"/>
            <w:vAlign w:val="center"/>
          </w:tcPr>
          <w:p w14:paraId="7BE10497" w14:textId="77777777" w:rsidR="00622870" w:rsidRDefault="00622870" w:rsidP="00715715">
            <w:pPr>
              <w:spacing w:before="60" w:after="60"/>
            </w:pPr>
            <w:r w:rsidRPr="000D75AE">
              <w:t>Postkasse ID</w:t>
            </w:r>
            <w:r>
              <w:t xml:space="preserve"> </w:t>
            </w:r>
            <w:r w:rsidRPr="000D75AE">
              <w:t>(Fylles ut av DNB</w:t>
            </w:r>
            <w:r>
              <w:t>, gjelder kun B2B</w:t>
            </w:r>
            <w:r w:rsidRPr="000D75AE">
              <w:t>)</w:t>
            </w:r>
            <w:r>
              <w:t xml:space="preserv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0" w:type="dxa"/>
            <w:vAlign w:val="center"/>
          </w:tcPr>
          <w:p w14:paraId="027A2193" w14:textId="77777777" w:rsidR="00622870" w:rsidRDefault="00622870" w:rsidP="00715715">
            <w:pPr>
              <w:spacing w:before="60" w:after="60"/>
            </w:pPr>
            <w:r w:rsidRPr="000D75AE">
              <w:t>Web-adresse</w:t>
            </w:r>
            <w:r>
              <w:t xml:space="preserv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60FC22" w14:textId="77777777" w:rsidR="00622870" w:rsidRDefault="00622870" w:rsidP="00D82503">
      <w:pPr>
        <w:spacing w:before="40" w:after="240"/>
        <w:rPr>
          <w:i/>
        </w:rPr>
      </w:pPr>
      <w:r w:rsidRPr="000D75AE">
        <w:rPr>
          <w:i/>
        </w:rPr>
        <w:t xml:space="preserve">* Det sendes separat faktura for de tilknyttede tjenestene fakturaprint, fakturaskanning og langtidsarkiv fra </w:t>
      </w:r>
      <w:r>
        <w:rPr>
          <w:i/>
        </w:rPr>
        <w:t>MPS.</w:t>
      </w:r>
    </w:p>
    <w:p w14:paraId="55B5998A" w14:textId="41216682" w:rsidR="00622870" w:rsidRPr="003F382B" w:rsidRDefault="00622870" w:rsidP="00D82503">
      <w:pPr>
        <w:pStyle w:val="Overskrift2"/>
        <w:tabs>
          <w:tab w:val="left" w:pos="426"/>
        </w:tabs>
        <w:spacing w:before="200"/>
        <w:rPr>
          <w:b/>
          <w:color w:val="auto"/>
        </w:rPr>
      </w:pPr>
      <w:r>
        <w:fldChar w:fldCharType="begin">
          <w:ffData>
            <w:name w:val="Avmerking2"/>
            <w:enabled/>
            <w:calcOnExit w:val="0"/>
            <w:checkBox>
              <w:sizeAuto/>
              <w:default w:val="0"/>
              <w:checked/>
            </w:checkBox>
          </w:ffData>
        </w:fldChar>
      </w:r>
      <w:r>
        <w:instrText xml:space="preserve"> FORMCHECKBOX </w:instrText>
      </w:r>
      <w:r>
        <w:fldChar w:fldCharType="separate"/>
      </w:r>
      <w:r>
        <w:fldChar w:fldCharType="end"/>
      </w:r>
      <w:r>
        <w:tab/>
      </w:r>
      <w:r w:rsidRPr="003F382B">
        <w:rPr>
          <w:b/>
          <w:color w:val="auto"/>
        </w:rPr>
        <w:t>Utsteder B2B</w:t>
      </w:r>
    </w:p>
    <w:p w14:paraId="32D02045" w14:textId="77777777" w:rsidR="00622870" w:rsidRPr="00EE3286" w:rsidRDefault="00622870" w:rsidP="00D82503">
      <w:pPr>
        <w:tabs>
          <w:tab w:val="left" w:pos="426"/>
        </w:tabs>
        <w:spacing w:beforeLines="20" w:before="48" w:afterLines="60" w:after="144"/>
        <w:rPr>
          <w:b/>
          <w:bCs/>
          <w:i/>
        </w:rPr>
      </w:pPr>
      <w:r>
        <w:rPr>
          <w:i/>
        </w:rPr>
        <w:tab/>
      </w:r>
      <w:r w:rsidRPr="002D7157">
        <w:rPr>
          <w:i/>
        </w:rPr>
        <w:t>Filoverføring</w:t>
      </w:r>
    </w:p>
    <w:tbl>
      <w:tblPr>
        <w:tblStyle w:val="Tabellrutenett"/>
        <w:tblW w:w="0" w:type="auto"/>
        <w:tblLook w:val="04A0" w:firstRow="1" w:lastRow="0" w:firstColumn="1" w:lastColumn="0" w:noHBand="0" w:noVBand="1"/>
      </w:tblPr>
      <w:tblGrid>
        <w:gridCol w:w="675"/>
        <w:gridCol w:w="3261"/>
        <w:gridCol w:w="6201"/>
      </w:tblGrid>
      <w:tr w:rsidR="00622870" w:rsidRPr="002D7157" w14:paraId="6F2C0916" w14:textId="77777777" w:rsidTr="00777942">
        <w:trPr>
          <w:trHeight w:val="563"/>
        </w:trPr>
        <w:tc>
          <w:tcPr>
            <w:tcW w:w="675" w:type="dxa"/>
            <w:vAlign w:val="center"/>
          </w:tcPr>
          <w:p w14:paraId="7572C870" w14:textId="77777777" w:rsidR="00622870" w:rsidRPr="00DB57EF" w:rsidRDefault="00622870" w:rsidP="00715715">
            <w:pPr>
              <w:spacing w:before="60" w:after="60"/>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p>
        </w:tc>
        <w:tc>
          <w:tcPr>
            <w:tcW w:w="3261" w:type="dxa"/>
            <w:vAlign w:val="center"/>
          </w:tcPr>
          <w:p w14:paraId="4F805491" w14:textId="77777777" w:rsidR="00622870" w:rsidRDefault="00622870" w:rsidP="00715715">
            <w:pPr>
              <w:spacing w:before="60" w:after="60"/>
            </w:pPr>
            <w:r>
              <w:t>DNB Connect filoverføring</w:t>
            </w:r>
          </w:p>
        </w:tc>
        <w:tc>
          <w:tcPr>
            <w:tcW w:w="6201" w:type="dxa"/>
            <w:vAlign w:val="center"/>
          </w:tcPr>
          <w:p w14:paraId="09391D77" w14:textId="77777777" w:rsidR="00622870" w:rsidRPr="002D7157" w:rsidRDefault="00622870" w:rsidP="00715715">
            <w:pPr>
              <w:tabs>
                <w:tab w:val="left" w:pos="1636"/>
                <w:tab w:val="left" w:pos="1846"/>
              </w:tabs>
              <w:spacing w:before="60" w:after="60"/>
            </w:pPr>
            <w:r w:rsidRPr="002D7157">
              <w:t>Krever pålogging DNB Connect for å sende og hente filer</w:t>
            </w:r>
          </w:p>
        </w:tc>
      </w:tr>
      <w:tr w:rsidR="00622870" w14:paraId="79E01100" w14:textId="77777777" w:rsidTr="00777942">
        <w:trPr>
          <w:trHeight w:val="497"/>
        </w:trPr>
        <w:tc>
          <w:tcPr>
            <w:tcW w:w="675" w:type="dxa"/>
            <w:vAlign w:val="center"/>
          </w:tcPr>
          <w:p w14:paraId="07658D4D" w14:textId="77777777" w:rsidR="00622870" w:rsidRPr="00DB57EF" w:rsidRDefault="00622870" w:rsidP="00715715">
            <w:pPr>
              <w:spacing w:before="60" w:after="60"/>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p>
        </w:tc>
        <w:tc>
          <w:tcPr>
            <w:tcW w:w="3261" w:type="dxa"/>
            <w:vAlign w:val="center"/>
          </w:tcPr>
          <w:p w14:paraId="5DEA83A2" w14:textId="77777777" w:rsidR="00622870" w:rsidRDefault="00622870" w:rsidP="00715715">
            <w:pPr>
              <w:spacing w:before="60" w:after="60"/>
            </w:pPr>
            <w:r>
              <w:t>DNB File Gateway</w:t>
            </w:r>
          </w:p>
        </w:tc>
        <w:tc>
          <w:tcPr>
            <w:tcW w:w="6201" w:type="dxa"/>
            <w:vAlign w:val="center"/>
          </w:tcPr>
          <w:p w14:paraId="08C8D4B1" w14:textId="77777777" w:rsidR="00622870" w:rsidRDefault="00622870" w:rsidP="00A84B24">
            <w:pPr>
              <w:tabs>
                <w:tab w:val="left" w:pos="331"/>
              </w:tabs>
              <w:spacing w:before="60" w:after="60"/>
            </w:pPr>
            <w:r>
              <w:t>DNB File Gateway krever:</w:t>
            </w:r>
          </w:p>
          <w:p w14:paraId="1B9440ED" w14:textId="77777777" w:rsidR="00622870" w:rsidRDefault="00622870" w:rsidP="00A84B24">
            <w:pPr>
              <w:tabs>
                <w:tab w:val="left" w:pos="331"/>
              </w:tabs>
              <w:spacing w:before="60" w:after="60"/>
            </w:pPr>
            <w:r>
              <w:t>-</w:t>
            </w:r>
            <w:r>
              <w:tab/>
              <w:t xml:space="preserve">egen </w:t>
            </w:r>
            <w:proofErr w:type="gramStart"/>
            <w:r>
              <w:t>software</w:t>
            </w:r>
            <w:proofErr w:type="gramEnd"/>
            <w:r>
              <w:t xml:space="preserve"> og kunnskap om kommunikasjonsprotokoller.</w:t>
            </w:r>
          </w:p>
          <w:p w14:paraId="218B8789" w14:textId="77777777" w:rsidR="00622870" w:rsidRDefault="00622870" w:rsidP="00A84B24">
            <w:pPr>
              <w:tabs>
                <w:tab w:val="left" w:pos="331"/>
              </w:tabs>
              <w:spacing w:before="60" w:after="60"/>
            </w:pPr>
            <w:r>
              <w:t>-</w:t>
            </w:r>
            <w:r>
              <w:tab/>
              <w:t>eget skjema med tekniske spesifikasjoner må vedlegges avtalen.</w:t>
            </w:r>
          </w:p>
          <w:p w14:paraId="00DB5888" w14:textId="77777777" w:rsidR="00622870" w:rsidRDefault="00622870" w:rsidP="00A84B24">
            <w:pPr>
              <w:tabs>
                <w:tab w:val="left" w:pos="331"/>
              </w:tabs>
              <w:spacing w:before="60" w:after="60"/>
            </w:pPr>
            <w:r>
              <w:t>NB! Teknisk Spesifikasjon skjemaet er ikke nødvendig om kommunikasjon allerede er installert.</w:t>
            </w:r>
          </w:p>
        </w:tc>
      </w:tr>
      <w:tr w:rsidR="00622870" w14:paraId="33DE238E" w14:textId="77777777" w:rsidTr="00777942">
        <w:trPr>
          <w:trHeight w:val="497"/>
        </w:trPr>
        <w:tc>
          <w:tcPr>
            <w:tcW w:w="675" w:type="dxa"/>
            <w:vAlign w:val="center"/>
          </w:tcPr>
          <w:p w14:paraId="23F924AA" w14:textId="656A3A44" w:rsidR="00622870" w:rsidRPr="00DB57EF" w:rsidRDefault="00622870" w:rsidP="00715715">
            <w:pPr>
              <w:spacing w:before="60" w:after="60"/>
            </w:pPr>
            <w:r>
              <w:fldChar w:fldCharType="begin">
                <w:ffData>
                  <w:name w:val="Avmerking2"/>
                  <w:enabled/>
                  <w:calcOnExit w:val="0"/>
                  <w:checkBox>
                    <w:sizeAuto/>
                    <w:default w:val="0"/>
                    <w:checked/>
                  </w:checkBox>
                </w:ffData>
              </w:fldChar>
            </w:r>
            <w:r>
              <w:instrText xml:space="preserve"> FORMCHECKBOX </w:instrText>
            </w:r>
            <w:r>
              <w:fldChar w:fldCharType="separate"/>
            </w:r>
            <w:r>
              <w:fldChar w:fldCharType="end"/>
            </w:r>
          </w:p>
        </w:tc>
        <w:tc>
          <w:tcPr>
            <w:tcW w:w="3261" w:type="dxa"/>
            <w:vAlign w:val="center"/>
          </w:tcPr>
          <w:p w14:paraId="28004FEC" w14:textId="77777777" w:rsidR="00622870" w:rsidRPr="00DB57EF" w:rsidRDefault="00622870" w:rsidP="00715715">
            <w:pPr>
              <w:spacing w:before="60" w:after="60"/>
            </w:pPr>
            <w:r>
              <w:t>MPS SFTP</w:t>
            </w:r>
          </w:p>
        </w:tc>
        <w:tc>
          <w:tcPr>
            <w:tcW w:w="6201" w:type="dxa"/>
            <w:vAlign w:val="center"/>
          </w:tcPr>
          <w:p w14:paraId="2F06D31F" w14:textId="77777777" w:rsidR="00622870" w:rsidRPr="00316E20" w:rsidRDefault="00622870" w:rsidP="00715715">
            <w:pPr>
              <w:spacing w:before="60" w:after="60"/>
            </w:pPr>
            <w:r w:rsidRPr="002D7157">
              <w:t xml:space="preserve">Filoverføring direkte mot </w:t>
            </w:r>
            <w:r>
              <w:t>MPS</w:t>
            </w:r>
          </w:p>
        </w:tc>
      </w:tr>
      <w:tr w:rsidR="00622870" w14:paraId="5B6D9901" w14:textId="77777777" w:rsidTr="00777942">
        <w:trPr>
          <w:trHeight w:val="497"/>
        </w:trPr>
        <w:tc>
          <w:tcPr>
            <w:tcW w:w="10137" w:type="dxa"/>
            <w:gridSpan w:val="3"/>
            <w:vAlign w:val="center"/>
          </w:tcPr>
          <w:p w14:paraId="6C06C983" w14:textId="10ED7BEB" w:rsidR="00622870" w:rsidRPr="00DB57EF" w:rsidRDefault="00622870" w:rsidP="00715715">
            <w:pPr>
              <w:spacing w:before="60" w:after="60"/>
            </w:pPr>
            <w:r>
              <w:t xml:space="preserve">Programvareleverandør </w:t>
            </w:r>
            <w:r>
              <w:fldChar w:fldCharType="begin">
                <w:ffData>
                  <w:name w:val="Tekst4"/>
                  <w:enabled/>
                  <w:calcOnExit w:val="0"/>
                  <w:textInput/>
                </w:ffData>
              </w:fldChar>
            </w:r>
            <w:r>
              <w:instrText xml:space="preserve"> FORMTEXT </w:instrText>
            </w:r>
            <w:r>
              <w:fldChar w:fldCharType="separate"/>
            </w:r>
            <w:r w:rsidR="00717EB3">
              <w:rPr>
                <w:noProof/>
              </w:rPr>
              <w:t>Kommunion, programvare Cornerstone</w:t>
            </w:r>
            <w:r>
              <w:fldChar w:fldCharType="end"/>
            </w:r>
          </w:p>
        </w:tc>
      </w:tr>
    </w:tbl>
    <w:p w14:paraId="1693A34B" w14:textId="77777777" w:rsidR="00622870" w:rsidRPr="00715715" w:rsidRDefault="00622870" w:rsidP="00D82503">
      <w:pPr>
        <w:spacing w:before="600"/>
        <w:rPr>
          <w:bCs/>
        </w:rPr>
      </w:pPr>
    </w:p>
    <w:tbl>
      <w:tblPr>
        <w:tblStyle w:val="Tabellrutenet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85"/>
        <w:gridCol w:w="2126"/>
        <w:gridCol w:w="2268"/>
        <w:gridCol w:w="1843"/>
        <w:gridCol w:w="1433"/>
      </w:tblGrid>
      <w:tr w:rsidR="00622870" w:rsidRPr="00BA2643" w14:paraId="20B7F784" w14:textId="77777777" w:rsidTr="001424FC">
        <w:trPr>
          <w:jc w:val="center"/>
        </w:trPr>
        <w:tc>
          <w:tcPr>
            <w:tcW w:w="2285" w:type="dxa"/>
          </w:tcPr>
          <w:p w14:paraId="38EC2540" w14:textId="77777777" w:rsidR="00622870" w:rsidRPr="00BA2643" w:rsidRDefault="00622870" w:rsidP="00EE3031">
            <w:pPr>
              <w:pStyle w:val="Bunntekst"/>
              <w:jc w:val="center"/>
              <w:rPr>
                <w:rFonts w:cs="Arial"/>
                <w:sz w:val="14"/>
                <w:szCs w:val="14"/>
              </w:rPr>
            </w:pPr>
            <w:bookmarkStart w:id="8" w:name="BunntekstSide1"/>
            <w:bookmarkEnd w:id="8"/>
            <w:r>
              <w:rPr>
                <w:rFonts w:cs="Arial"/>
                <w:noProof/>
                <w:sz w:val="14"/>
                <w:szCs w:val="14"/>
                <w:lang w:eastAsia="nb-NO"/>
              </w:rPr>
              <w:drawing>
                <wp:inline distT="0" distB="0" distL="0" distR="0" wp14:anchorId="71B71D7A" wp14:editId="18F2CD08">
                  <wp:extent cx="257175" cy="257175"/>
                  <wp:effectExtent l="0" t="0" r="9525" b="9525"/>
                  <wp:docPr id="23" name="Picture 3" descr="Dekora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Dekorativ"/>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2126" w:type="dxa"/>
          </w:tcPr>
          <w:p w14:paraId="565DDA25" w14:textId="77777777" w:rsidR="00622870" w:rsidRPr="00BA2643" w:rsidRDefault="00622870" w:rsidP="00EE3031">
            <w:pPr>
              <w:pStyle w:val="Bunntekst"/>
              <w:jc w:val="center"/>
              <w:rPr>
                <w:rFonts w:cs="Arial"/>
                <w:sz w:val="14"/>
                <w:szCs w:val="14"/>
              </w:rPr>
            </w:pPr>
            <w:r>
              <w:rPr>
                <w:rFonts w:cs="Arial"/>
                <w:noProof/>
                <w:sz w:val="14"/>
                <w:szCs w:val="14"/>
                <w:lang w:eastAsia="nb-NO"/>
              </w:rPr>
              <w:drawing>
                <wp:inline distT="0" distB="0" distL="0" distR="0" wp14:anchorId="35B05B30" wp14:editId="49A70B84">
                  <wp:extent cx="257175" cy="257175"/>
                  <wp:effectExtent l="0" t="0" r="9525" b="9525"/>
                  <wp:docPr id="24" name="Picture 4" descr="Dekora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Dekorati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2268" w:type="dxa"/>
          </w:tcPr>
          <w:p w14:paraId="6986ABBC" w14:textId="77777777" w:rsidR="00622870" w:rsidRPr="00BA2643" w:rsidRDefault="00622870" w:rsidP="00EE3031">
            <w:pPr>
              <w:pStyle w:val="Bunntekst"/>
              <w:jc w:val="center"/>
              <w:rPr>
                <w:rFonts w:cs="Arial"/>
                <w:sz w:val="14"/>
                <w:szCs w:val="14"/>
              </w:rPr>
            </w:pPr>
            <w:r>
              <w:rPr>
                <w:rFonts w:cs="Arial"/>
                <w:noProof/>
                <w:sz w:val="14"/>
                <w:szCs w:val="14"/>
                <w:lang w:eastAsia="nb-NO"/>
              </w:rPr>
              <w:drawing>
                <wp:inline distT="0" distB="0" distL="0" distR="0" wp14:anchorId="2871A0F2" wp14:editId="2A381D29">
                  <wp:extent cx="257175" cy="257175"/>
                  <wp:effectExtent l="0" t="0" r="9525" b="9525"/>
                  <wp:docPr id="28" name="Picture 5" descr="Dekora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 descr="Dekorativ"/>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1843" w:type="dxa"/>
          </w:tcPr>
          <w:p w14:paraId="6E773385" w14:textId="77777777" w:rsidR="00622870" w:rsidRPr="00BA2643" w:rsidRDefault="00622870" w:rsidP="00EE3031">
            <w:pPr>
              <w:pStyle w:val="Bunntekst"/>
              <w:jc w:val="center"/>
              <w:rPr>
                <w:rFonts w:cs="Arial"/>
                <w:sz w:val="14"/>
                <w:szCs w:val="14"/>
              </w:rPr>
            </w:pPr>
            <w:r>
              <w:rPr>
                <w:rFonts w:cs="Arial"/>
                <w:noProof/>
                <w:sz w:val="14"/>
                <w:szCs w:val="14"/>
                <w:lang w:eastAsia="nb-NO"/>
              </w:rPr>
              <w:drawing>
                <wp:inline distT="0" distB="0" distL="0" distR="0" wp14:anchorId="45C37F0B" wp14:editId="77ED97F8">
                  <wp:extent cx="257175" cy="257175"/>
                  <wp:effectExtent l="0" t="0" r="9525" b="9525"/>
                  <wp:docPr id="29" name="Picture 6" descr="Dekora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 descr="Dekorativ"/>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1433" w:type="dxa"/>
          </w:tcPr>
          <w:p w14:paraId="6E00688E" w14:textId="77777777" w:rsidR="00622870" w:rsidRPr="00BA2643" w:rsidRDefault="00622870" w:rsidP="00EE3031">
            <w:pPr>
              <w:pStyle w:val="Bunntekst"/>
              <w:jc w:val="center"/>
              <w:rPr>
                <w:rFonts w:cs="Arial"/>
                <w:sz w:val="14"/>
                <w:szCs w:val="14"/>
              </w:rPr>
            </w:pPr>
            <w:r>
              <w:rPr>
                <w:rFonts w:cs="Arial"/>
                <w:noProof/>
                <w:sz w:val="14"/>
                <w:szCs w:val="14"/>
                <w:lang w:eastAsia="nb-NO"/>
              </w:rPr>
              <w:drawing>
                <wp:inline distT="0" distB="0" distL="0" distR="0" wp14:anchorId="70EBF02A" wp14:editId="26696AD4">
                  <wp:extent cx="257175" cy="257175"/>
                  <wp:effectExtent l="0" t="0" r="9525" b="9525"/>
                  <wp:docPr id="30" name="Picture 7" descr="Dekora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descr="Dekorativ"/>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r w:rsidR="00622870" w:rsidRPr="00BA2643" w14:paraId="18B5DAD7" w14:textId="77777777" w:rsidTr="001424FC">
        <w:trPr>
          <w:jc w:val="center"/>
        </w:trPr>
        <w:tc>
          <w:tcPr>
            <w:tcW w:w="2285" w:type="dxa"/>
          </w:tcPr>
          <w:p w14:paraId="4C9F3408" w14:textId="77777777" w:rsidR="00622870" w:rsidRPr="00BA2643" w:rsidRDefault="00622870" w:rsidP="00EE3031">
            <w:pPr>
              <w:pStyle w:val="Bunntekst"/>
              <w:jc w:val="center"/>
              <w:rPr>
                <w:rFonts w:cs="Arial"/>
                <w:sz w:val="14"/>
                <w:szCs w:val="14"/>
              </w:rPr>
            </w:pPr>
            <w:r>
              <w:rPr>
                <w:rFonts w:cs="Arial"/>
                <w:sz w:val="14"/>
                <w:szCs w:val="14"/>
              </w:rPr>
              <w:t>Dronning Eufemias gate 30,</w:t>
            </w:r>
            <w:r>
              <w:rPr>
                <w:rFonts w:cs="Arial"/>
                <w:sz w:val="14"/>
                <w:szCs w:val="14"/>
              </w:rPr>
              <w:br/>
              <w:t>OSLO</w:t>
            </w:r>
          </w:p>
        </w:tc>
        <w:tc>
          <w:tcPr>
            <w:tcW w:w="2126" w:type="dxa"/>
          </w:tcPr>
          <w:p w14:paraId="129BEFC6" w14:textId="77777777" w:rsidR="00622870" w:rsidRPr="00BA2643" w:rsidRDefault="00622870" w:rsidP="00EE3031">
            <w:pPr>
              <w:pStyle w:val="Bunntekst"/>
              <w:jc w:val="center"/>
              <w:rPr>
                <w:rFonts w:cs="Arial"/>
                <w:sz w:val="14"/>
                <w:szCs w:val="14"/>
              </w:rPr>
            </w:pPr>
            <w:r>
              <w:rPr>
                <w:rFonts w:cs="Arial"/>
                <w:sz w:val="14"/>
                <w:szCs w:val="14"/>
              </w:rPr>
              <w:t>Postboks 1600 Sentrum</w:t>
            </w:r>
            <w:r>
              <w:rPr>
                <w:rFonts w:cs="Arial"/>
                <w:sz w:val="14"/>
                <w:szCs w:val="14"/>
              </w:rPr>
              <w:br/>
            </w:r>
            <w:r w:rsidRPr="00BA2643">
              <w:rPr>
                <w:rFonts w:cs="Arial"/>
                <w:sz w:val="14"/>
                <w:szCs w:val="14"/>
              </w:rPr>
              <w:t>0021 Oslo</w:t>
            </w:r>
          </w:p>
        </w:tc>
        <w:tc>
          <w:tcPr>
            <w:tcW w:w="2268" w:type="dxa"/>
          </w:tcPr>
          <w:p w14:paraId="034A42BE" w14:textId="77777777" w:rsidR="00622870" w:rsidRPr="00BA2643" w:rsidRDefault="00622870" w:rsidP="00EE3031">
            <w:pPr>
              <w:pStyle w:val="Bunntekst"/>
              <w:jc w:val="center"/>
              <w:rPr>
                <w:rFonts w:cs="Arial"/>
                <w:sz w:val="14"/>
                <w:szCs w:val="14"/>
              </w:rPr>
            </w:pPr>
            <w:r>
              <w:rPr>
                <w:rFonts w:cs="Arial"/>
                <w:sz w:val="14"/>
                <w:szCs w:val="14"/>
              </w:rPr>
              <w:t>Tlf.: (+47) 915</w:t>
            </w:r>
            <w:r w:rsidRPr="00BA2643">
              <w:rPr>
                <w:rFonts w:cs="Arial"/>
                <w:sz w:val="14"/>
                <w:szCs w:val="14"/>
              </w:rPr>
              <w:t xml:space="preserve"> </w:t>
            </w:r>
            <w:r>
              <w:rPr>
                <w:rFonts w:cs="Arial"/>
                <w:sz w:val="14"/>
                <w:szCs w:val="14"/>
              </w:rPr>
              <w:t>04800</w:t>
            </w:r>
            <w:r w:rsidRPr="00BA2643">
              <w:rPr>
                <w:rFonts w:cs="Arial"/>
                <w:sz w:val="14"/>
                <w:szCs w:val="14"/>
              </w:rPr>
              <w:br/>
              <w:t xml:space="preserve">Fax: </w:t>
            </w:r>
            <w:r>
              <w:rPr>
                <w:rFonts w:cs="Arial"/>
                <w:sz w:val="14"/>
                <w:szCs w:val="14"/>
              </w:rPr>
              <w:t xml:space="preserve">(+47) </w:t>
            </w:r>
            <w:r w:rsidRPr="00BA2643">
              <w:rPr>
                <w:rFonts w:cs="Arial"/>
                <w:sz w:val="14"/>
                <w:szCs w:val="14"/>
              </w:rPr>
              <w:t xml:space="preserve"> </w:t>
            </w:r>
            <w:bookmarkStart w:id="9" w:name="Bunn_Fax"/>
            <w:r w:rsidRPr="00BA2643">
              <w:rPr>
                <w:rFonts w:cs="Arial"/>
                <w:sz w:val="14"/>
                <w:szCs w:val="14"/>
              </w:rPr>
              <w:t xml:space="preserve">  </w:t>
            </w:r>
            <w:bookmarkEnd w:id="9"/>
          </w:p>
        </w:tc>
        <w:tc>
          <w:tcPr>
            <w:tcW w:w="1843" w:type="dxa"/>
          </w:tcPr>
          <w:p w14:paraId="52EF3542" w14:textId="77777777" w:rsidR="00622870" w:rsidRPr="00BA2643" w:rsidRDefault="00622870" w:rsidP="00EE3031">
            <w:pPr>
              <w:pStyle w:val="Bunntekst"/>
              <w:jc w:val="center"/>
              <w:rPr>
                <w:rFonts w:cs="Arial"/>
                <w:sz w:val="14"/>
                <w:szCs w:val="14"/>
              </w:rPr>
            </w:pPr>
            <w:r w:rsidRPr="00BA2643">
              <w:rPr>
                <w:rFonts w:cs="Arial"/>
                <w:sz w:val="14"/>
                <w:szCs w:val="14"/>
              </w:rPr>
              <w:t>Foretaksregisteret:</w:t>
            </w:r>
            <w:r w:rsidRPr="00BA2643">
              <w:rPr>
                <w:rFonts w:cs="Arial"/>
                <w:sz w:val="14"/>
                <w:szCs w:val="14"/>
              </w:rPr>
              <w:br/>
              <w:t>NO 984 8</w:t>
            </w:r>
            <w:r>
              <w:rPr>
                <w:rFonts w:cs="Arial"/>
                <w:sz w:val="14"/>
                <w:szCs w:val="14"/>
              </w:rPr>
              <w:t>5</w:t>
            </w:r>
            <w:r w:rsidRPr="00BA2643">
              <w:rPr>
                <w:rFonts w:cs="Arial"/>
                <w:sz w:val="14"/>
                <w:szCs w:val="14"/>
              </w:rPr>
              <w:t>1 006 MVA</w:t>
            </w:r>
          </w:p>
        </w:tc>
        <w:tc>
          <w:tcPr>
            <w:tcW w:w="1433" w:type="dxa"/>
          </w:tcPr>
          <w:p w14:paraId="3DDB14B3" w14:textId="77777777" w:rsidR="00622870" w:rsidRPr="00BA2643" w:rsidRDefault="00622870" w:rsidP="00EE3031">
            <w:pPr>
              <w:pStyle w:val="Bunntekst"/>
              <w:jc w:val="center"/>
              <w:rPr>
                <w:rFonts w:cs="Arial"/>
                <w:sz w:val="14"/>
                <w:szCs w:val="14"/>
              </w:rPr>
            </w:pPr>
            <w:r>
              <w:rPr>
                <w:rFonts w:cs="Arial"/>
                <w:sz w:val="14"/>
                <w:szCs w:val="14"/>
              </w:rPr>
              <w:t>dnb.no</w:t>
            </w:r>
          </w:p>
        </w:tc>
      </w:tr>
    </w:tbl>
    <w:p w14:paraId="13992C58" w14:textId="77777777" w:rsidR="00622870" w:rsidRDefault="00622870" w:rsidP="00186F5D"/>
    <w:p w14:paraId="7646F552" w14:textId="77777777" w:rsidR="00622870" w:rsidRDefault="00622870" w:rsidP="00D046B0">
      <w:pPr>
        <w:tabs>
          <w:tab w:val="right" w:pos="10065"/>
        </w:tabs>
        <w:spacing w:before="60" w:after="120"/>
      </w:pPr>
      <w:r>
        <w:br w:type="column"/>
      </w:r>
      <w:r>
        <w:rPr>
          <w:color w:val="000000" w:themeColor="text1"/>
          <w:sz w:val="16"/>
          <w:szCs w:val="16"/>
        </w:rPr>
        <w:lastRenderedPageBreak/>
        <w:tab/>
      </w:r>
      <w:r w:rsidRPr="00CB45D2">
        <w:rPr>
          <w:color w:val="000000" w:themeColor="text1"/>
          <w:sz w:val="16"/>
          <w:szCs w:val="16"/>
        </w:rPr>
        <w:t xml:space="preserve">Side </w:t>
      </w:r>
      <w:r>
        <w:rPr>
          <w:color w:val="000000" w:themeColor="text1"/>
          <w:sz w:val="16"/>
          <w:szCs w:val="16"/>
        </w:rPr>
        <w:t>2</w:t>
      </w:r>
      <w:r w:rsidRPr="00CB45D2">
        <w:rPr>
          <w:color w:val="000000" w:themeColor="text1"/>
          <w:sz w:val="16"/>
          <w:szCs w:val="16"/>
        </w:rPr>
        <w:t xml:space="preserve"> av </w:t>
      </w:r>
      <w:r>
        <w:rPr>
          <w:color w:val="000000" w:themeColor="text1"/>
          <w:sz w:val="16"/>
          <w:szCs w:val="16"/>
        </w:rPr>
        <w:t>3</w:t>
      </w:r>
    </w:p>
    <w:p w14:paraId="1B3E4453" w14:textId="77777777" w:rsidR="00622870" w:rsidRPr="003F382B" w:rsidRDefault="00622870" w:rsidP="00D046B0">
      <w:pPr>
        <w:pStyle w:val="Overskrift2"/>
        <w:spacing w:before="240"/>
        <w:rPr>
          <w:b/>
          <w:color w:val="auto"/>
        </w:rPr>
      </w:pPr>
      <w:r w:rsidRPr="003F382B">
        <w:rPr>
          <w:b/>
          <w:color w:val="auto"/>
        </w:rPr>
        <w:t>Tilleggsrapport/varsling/kontroll B2B og B2C</w:t>
      </w:r>
    </w:p>
    <w:tbl>
      <w:tblPr>
        <w:tblStyle w:val="Tabellrutenett"/>
        <w:tblW w:w="0" w:type="auto"/>
        <w:tblLook w:val="04A0" w:firstRow="1" w:lastRow="0" w:firstColumn="1" w:lastColumn="0" w:noHBand="0" w:noVBand="1"/>
      </w:tblPr>
      <w:tblGrid>
        <w:gridCol w:w="675"/>
        <w:gridCol w:w="5245"/>
        <w:gridCol w:w="4217"/>
      </w:tblGrid>
      <w:tr w:rsidR="00622870" w:rsidRPr="002D7157" w14:paraId="55C97AA1" w14:textId="77777777" w:rsidTr="00EE3031">
        <w:trPr>
          <w:trHeight w:val="563"/>
        </w:trPr>
        <w:tc>
          <w:tcPr>
            <w:tcW w:w="675" w:type="dxa"/>
            <w:vAlign w:val="center"/>
          </w:tcPr>
          <w:p w14:paraId="3ECFEF9B" w14:textId="7EB227AD" w:rsidR="00622870" w:rsidRPr="00DB57EF" w:rsidRDefault="00622870" w:rsidP="00715715">
            <w:pPr>
              <w:spacing w:before="60" w:after="60"/>
            </w:pPr>
            <w:r>
              <w:fldChar w:fldCharType="begin">
                <w:ffData>
                  <w:name w:val="Avmerking2"/>
                  <w:enabled/>
                  <w:calcOnExit w:val="0"/>
                  <w:checkBox>
                    <w:sizeAuto/>
                    <w:default w:val="0"/>
                    <w:checked/>
                  </w:checkBox>
                </w:ffData>
              </w:fldChar>
            </w:r>
            <w:r>
              <w:instrText xml:space="preserve"> FORMCHECKBOX </w:instrText>
            </w:r>
            <w:r>
              <w:fldChar w:fldCharType="separate"/>
            </w:r>
            <w:r>
              <w:fldChar w:fldCharType="end"/>
            </w:r>
          </w:p>
        </w:tc>
        <w:tc>
          <w:tcPr>
            <w:tcW w:w="5245" w:type="dxa"/>
            <w:vAlign w:val="center"/>
          </w:tcPr>
          <w:p w14:paraId="4A27E3C7" w14:textId="77777777" w:rsidR="00622870" w:rsidRDefault="00622870" w:rsidP="00715715">
            <w:pPr>
              <w:spacing w:before="60" w:after="60"/>
            </w:pPr>
            <w:r w:rsidRPr="002A70CA">
              <w:t>Forsendelsesrapport. (rapport som viser antall avviste, printede og sendte eFakturaer)</w:t>
            </w:r>
          </w:p>
        </w:tc>
        <w:tc>
          <w:tcPr>
            <w:tcW w:w="4217" w:type="dxa"/>
            <w:vAlign w:val="center"/>
          </w:tcPr>
          <w:p w14:paraId="775A144B" w14:textId="77777777" w:rsidR="00622870" w:rsidRPr="002D7157" w:rsidRDefault="00622870" w:rsidP="00715715">
            <w:pPr>
              <w:tabs>
                <w:tab w:val="left" w:pos="1636"/>
                <w:tab w:val="left" w:pos="1846"/>
              </w:tabs>
              <w:spacing w:before="60" w:after="60"/>
            </w:pPr>
            <w:r>
              <w:t xml:space="preserve">e-post: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119FB402" w14:textId="77777777" w:rsidTr="00EE3031">
        <w:trPr>
          <w:trHeight w:val="497"/>
        </w:trPr>
        <w:tc>
          <w:tcPr>
            <w:tcW w:w="675" w:type="dxa"/>
            <w:vAlign w:val="center"/>
          </w:tcPr>
          <w:p w14:paraId="2D725638" w14:textId="5A62A415" w:rsidR="00622870" w:rsidRPr="00DB57EF" w:rsidRDefault="00622870" w:rsidP="00715715">
            <w:pPr>
              <w:spacing w:before="60" w:after="60"/>
            </w:pPr>
            <w:r>
              <w:fldChar w:fldCharType="begin">
                <w:ffData>
                  <w:name w:val="Avmerking2"/>
                  <w:enabled/>
                  <w:calcOnExit w:val="0"/>
                  <w:checkBox>
                    <w:sizeAuto/>
                    <w:default w:val="0"/>
                    <w:checked/>
                  </w:checkBox>
                </w:ffData>
              </w:fldChar>
            </w:r>
            <w:r>
              <w:instrText xml:space="preserve"> FORMCHECKBOX </w:instrText>
            </w:r>
            <w:r>
              <w:fldChar w:fldCharType="separate"/>
            </w:r>
            <w:r>
              <w:fldChar w:fldCharType="end"/>
            </w:r>
          </w:p>
        </w:tc>
        <w:tc>
          <w:tcPr>
            <w:tcW w:w="5245" w:type="dxa"/>
            <w:vAlign w:val="center"/>
          </w:tcPr>
          <w:p w14:paraId="1662731F" w14:textId="77777777" w:rsidR="00622870" w:rsidRDefault="00622870" w:rsidP="00715715">
            <w:pPr>
              <w:spacing w:before="60" w:after="60"/>
            </w:pPr>
            <w:r>
              <w:t>Varsel om mottatt fil (xml). (varsel om mottatt fakturafil eller</w:t>
            </w:r>
            <w:r>
              <w:br/>
              <w:t>kvittering på innsendt fakturafil)</w:t>
            </w:r>
          </w:p>
        </w:tc>
        <w:tc>
          <w:tcPr>
            <w:tcW w:w="4217" w:type="dxa"/>
            <w:vAlign w:val="center"/>
          </w:tcPr>
          <w:p w14:paraId="59E71865" w14:textId="77777777" w:rsidR="00622870" w:rsidRDefault="00622870" w:rsidP="00715715">
            <w:pPr>
              <w:spacing w:before="60" w:after="60"/>
            </w:pPr>
            <w:r>
              <w:t xml:space="preserve">e-post: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2BF38626" w14:textId="77777777" w:rsidTr="00EE3031">
        <w:trPr>
          <w:trHeight w:val="497"/>
        </w:trPr>
        <w:tc>
          <w:tcPr>
            <w:tcW w:w="675" w:type="dxa"/>
            <w:vAlign w:val="center"/>
          </w:tcPr>
          <w:p w14:paraId="36C977FC" w14:textId="772C8A4E" w:rsidR="00622870" w:rsidRPr="00DB57EF" w:rsidRDefault="00622870" w:rsidP="00715715">
            <w:pPr>
              <w:spacing w:before="60" w:after="60"/>
            </w:pPr>
            <w:r>
              <w:fldChar w:fldCharType="begin">
                <w:ffData>
                  <w:name w:val="Avmerking2"/>
                  <w:enabled/>
                  <w:calcOnExit w:val="0"/>
                  <w:checkBox>
                    <w:sizeAuto/>
                    <w:default w:val="0"/>
                    <w:checked/>
                  </w:checkBox>
                </w:ffData>
              </w:fldChar>
            </w:r>
            <w:r>
              <w:instrText xml:space="preserve"> FORMCHECKBOX </w:instrText>
            </w:r>
            <w:r>
              <w:fldChar w:fldCharType="separate"/>
            </w:r>
            <w:r>
              <w:fldChar w:fldCharType="end"/>
            </w:r>
          </w:p>
        </w:tc>
        <w:tc>
          <w:tcPr>
            <w:tcW w:w="5245" w:type="dxa"/>
            <w:vAlign w:val="center"/>
          </w:tcPr>
          <w:p w14:paraId="6A0CCE6B" w14:textId="77777777" w:rsidR="00622870" w:rsidRPr="00DB57EF" w:rsidRDefault="00622870" w:rsidP="00715715">
            <w:pPr>
              <w:spacing w:before="60" w:after="60"/>
            </w:pPr>
            <w:r>
              <w:t>Avviksrapportering aksesspunkt. (rapport på eFakturaer som</w:t>
            </w:r>
            <w:r>
              <w:br/>
              <w:t>ikke kan behandles maskinelt). Priset tjeneste.</w:t>
            </w:r>
          </w:p>
        </w:tc>
        <w:tc>
          <w:tcPr>
            <w:tcW w:w="4217" w:type="dxa"/>
            <w:vAlign w:val="center"/>
          </w:tcPr>
          <w:p w14:paraId="0857D0D7" w14:textId="77777777" w:rsidR="00622870" w:rsidRPr="00316E20" w:rsidRDefault="00622870" w:rsidP="00715715">
            <w:pPr>
              <w:spacing w:before="60" w:after="60"/>
            </w:pPr>
            <w:r>
              <w:t xml:space="preserve">e-post: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13523A1A" w14:textId="77777777" w:rsidTr="00EE3031">
        <w:trPr>
          <w:trHeight w:val="497"/>
        </w:trPr>
        <w:tc>
          <w:tcPr>
            <w:tcW w:w="5920" w:type="dxa"/>
            <w:gridSpan w:val="2"/>
            <w:vAlign w:val="center"/>
          </w:tcPr>
          <w:p w14:paraId="386E2291" w14:textId="77777777" w:rsidR="00622870" w:rsidRPr="00DB57EF" w:rsidRDefault="00622870" w:rsidP="00715715">
            <w:pPr>
              <w:spacing w:before="60" w:after="60"/>
            </w:pPr>
            <w:r w:rsidRPr="000F6500">
              <w:t>Fakturafil inneholder eFaktura B2C og B2B (kombinasjon)</w:t>
            </w:r>
          </w:p>
        </w:tc>
        <w:tc>
          <w:tcPr>
            <w:tcW w:w="4217" w:type="dxa"/>
            <w:vAlign w:val="center"/>
          </w:tcPr>
          <w:p w14:paraId="7430E871" w14:textId="77777777" w:rsidR="00622870" w:rsidRPr="00DB57EF" w:rsidRDefault="00622870" w:rsidP="00715715">
            <w:pPr>
              <w:spacing w:before="60" w:after="60"/>
            </w:pPr>
            <w:r>
              <w:fldChar w:fldCharType="begin">
                <w:ffData>
                  <w:name w:val="Avmerking1"/>
                  <w:enabled/>
                  <w:calcOnExit w:val="0"/>
                  <w:checkBox>
                    <w:sizeAuto/>
                    <w:default w:val="0"/>
                  </w:checkBox>
                </w:ffData>
              </w:fldChar>
            </w:r>
            <w:r>
              <w:instrText xml:space="preserve"> FORMCHECKBOX </w:instrText>
            </w:r>
            <w:r>
              <w:fldChar w:fldCharType="separate"/>
            </w:r>
            <w:r>
              <w:fldChar w:fldCharType="end"/>
            </w:r>
            <w:r>
              <w:t xml:space="preserve"> Ja</w:t>
            </w:r>
          </w:p>
        </w:tc>
      </w:tr>
      <w:tr w:rsidR="00622870" w14:paraId="74206976" w14:textId="77777777" w:rsidTr="00EE3031">
        <w:trPr>
          <w:trHeight w:val="497"/>
        </w:trPr>
        <w:tc>
          <w:tcPr>
            <w:tcW w:w="5920" w:type="dxa"/>
            <w:gridSpan w:val="2"/>
            <w:vAlign w:val="center"/>
          </w:tcPr>
          <w:p w14:paraId="548BC572" w14:textId="77777777" w:rsidR="00622870" w:rsidRPr="000F6500" w:rsidRDefault="00622870" w:rsidP="00715715">
            <w:pPr>
              <w:spacing w:before="60" w:after="60"/>
            </w:pPr>
            <w:r w:rsidRPr="000F6500">
              <w:t>Duplikatkontroll på utsendte faktura innenfor et kalenderår</w:t>
            </w:r>
          </w:p>
        </w:tc>
        <w:tc>
          <w:tcPr>
            <w:tcW w:w="4217" w:type="dxa"/>
            <w:vAlign w:val="center"/>
          </w:tcPr>
          <w:p w14:paraId="112283A1" w14:textId="77777777" w:rsidR="00622870" w:rsidRPr="00DB57EF" w:rsidRDefault="00622870" w:rsidP="00715715">
            <w:pPr>
              <w:spacing w:before="60" w:after="60"/>
            </w:pPr>
            <w:r>
              <w:fldChar w:fldCharType="begin">
                <w:ffData>
                  <w:name w:val="Avmerking1"/>
                  <w:enabled/>
                  <w:calcOnExit w:val="0"/>
                  <w:checkBox>
                    <w:sizeAuto/>
                    <w:default w:val="0"/>
                  </w:checkBox>
                </w:ffData>
              </w:fldChar>
            </w:r>
            <w:r>
              <w:instrText xml:space="preserve"> FORMCHECKBOX </w:instrText>
            </w:r>
            <w:r>
              <w:fldChar w:fldCharType="separate"/>
            </w:r>
            <w:r>
              <w:fldChar w:fldCharType="end"/>
            </w:r>
            <w:r>
              <w:t xml:space="preserve"> Ja</w:t>
            </w:r>
          </w:p>
        </w:tc>
      </w:tr>
    </w:tbl>
    <w:p w14:paraId="1A7AD9FE" w14:textId="32AE96EC" w:rsidR="00622870" w:rsidRDefault="00622870" w:rsidP="00D046B0">
      <w:pPr>
        <w:pStyle w:val="Overskrift2"/>
        <w:tabs>
          <w:tab w:val="left" w:pos="426"/>
        </w:tabs>
        <w:spacing w:before="200"/>
        <w:rPr>
          <w:b/>
          <w:color w:val="auto"/>
        </w:rPr>
      </w:pPr>
      <w:r>
        <w:fldChar w:fldCharType="begin">
          <w:ffData>
            <w:name w:val="Avmerking2"/>
            <w:enabled/>
            <w:calcOnExit w:val="0"/>
            <w:checkBox>
              <w:sizeAuto/>
              <w:default w:val="0"/>
              <w:checked/>
            </w:checkBox>
          </w:ffData>
        </w:fldChar>
      </w:r>
      <w:r>
        <w:instrText xml:space="preserve"> FORMCHECKBOX </w:instrText>
      </w:r>
      <w:r>
        <w:fldChar w:fldCharType="separate"/>
      </w:r>
      <w:r>
        <w:fldChar w:fldCharType="end"/>
      </w:r>
      <w:r>
        <w:tab/>
      </w:r>
      <w:r w:rsidRPr="003F382B">
        <w:rPr>
          <w:b/>
          <w:color w:val="auto"/>
        </w:rPr>
        <w:t>Utsteder B2C</w:t>
      </w:r>
    </w:p>
    <w:p w14:paraId="76099E24" w14:textId="77777777" w:rsidR="00622870" w:rsidRPr="002D7157" w:rsidRDefault="00622870" w:rsidP="00D82503">
      <w:pPr>
        <w:tabs>
          <w:tab w:val="left" w:pos="426"/>
        </w:tabs>
        <w:spacing w:before="60" w:after="60"/>
        <w:rPr>
          <w:i/>
        </w:rPr>
      </w:pPr>
      <w:r>
        <w:rPr>
          <w:i/>
        </w:rPr>
        <w:tab/>
      </w:r>
      <w:r w:rsidRPr="00D82503">
        <w:rPr>
          <w:i/>
        </w:rPr>
        <w:t>Fakturahotell</w:t>
      </w:r>
    </w:p>
    <w:tbl>
      <w:tblPr>
        <w:tblStyle w:val="Tabellrutenett"/>
        <w:tblW w:w="10140" w:type="dxa"/>
        <w:tblLayout w:type="fixed"/>
        <w:tblLook w:val="04A0" w:firstRow="1" w:lastRow="0" w:firstColumn="1" w:lastColumn="0" w:noHBand="0" w:noVBand="1"/>
      </w:tblPr>
      <w:tblGrid>
        <w:gridCol w:w="4928"/>
        <w:gridCol w:w="5212"/>
      </w:tblGrid>
      <w:tr w:rsidR="00622870" w:rsidRPr="00D113CB" w14:paraId="543103E7" w14:textId="77777777" w:rsidTr="00777942">
        <w:trPr>
          <w:trHeight w:val="405"/>
        </w:trPr>
        <w:tc>
          <w:tcPr>
            <w:tcW w:w="10140" w:type="dxa"/>
            <w:gridSpan w:val="2"/>
            <w:tcBorders>
              <w:top w:val="single" w:sz="4" w:space="0" w:color="auto"/>
              <w:bottom w:val="single" w:sz="4" w:space="0" w:color="auto"/>
            </w:tcBorders>
            <w:vAlign w:val="center"/>
          </w:tcPr>
          <w:p w14:paraId="6A04C61C" w14:textId="2EF44607" w:rsidR="00622870" w:rsidRDefault="00622870" w:rsidP="00715715">
            <w:pPr>
              <w:spacing w:before="60" w:after="60"/>
            </w:pPr>
            <w:r w:rsidRPr="00D113CB">
              <w:t>Skal benytte bankenes eFaktura B2C hotell (</w:t>
            </w:r>
            <w:r>
              <w:t>MPS</w:t>
            </w:r>
            <w:r w:rsidRPr="00D113CB">
              <w:t>)</w:t>
            </w:r>
            <w:r>
              <w:tab/>
            </w:r>
            <w:r>
              <w:fldChar w:fldCharType="begin">
                <w:ffData>
                  <w:name w:val="Avmerking1"/>
                  <w:enabled/>
                  <w:calcOnExit w:val="0"/>
                  <w:checkBox>
                    <w:sizeAuto/>
                    <w:default w:val="0"/>
                    <w:checked/>
                  </w:checkBox>
                </w:ffData>
              </w:fldChar>
            </w:r>
            <w:r>
              <w:instrText xml:space="preserve"> FORMCHECKBOX </w:instrText>
            </w:r>
            <w:r>
              <w:fldChar w:fldCharType="separate"/>
            </w:r>
            <w:r>
              <w:fldChar w:fldCharType="end"/>
            </w:r>
            <w:r>
              <w:t xml:space="preserve"> Ja</w:t>
            </w:r>
            <w:r>
              <w:tab/>
            </w:r>
            <w:r>
              <w:fldChar w:fldCharType="begin">
                <w:ffData>
                  <w:name w:val="Avmerking4"/>
                  <w:enabled/>
                  <w:calcOnExit w:val="0"/>
                  <w:checkBox>
                    <w:sizeAuto/>
                    <w:default w:val="0"/>
                  </w:checkBox>
                </w:ffData>
              </w:fldChar>
            </w:r>
            <w:r>
              <w:instrText xml:space="preserve"> FORMCHECKBOX </w:instrText>
            </w:r>
            <w:r>
              <w:fldChar w:fldCharType="separate"/>
            </w:r>
            <w:r>
              <w:fldChar w:fldCharType="end"/>
            </w:r>
            <w:r>
              <w:t xml:space="preserve"> Nei</w:t>
            </w:r>
            <w:r>
              <w:tab/>
              <w:t>Hvis Nei: Fyll ut detaljer under</w:t>
            </w:r>
          </w:p>
        </w:tc>
      </w:tr>
      <w:tr w:rsidR="00622870" w:rsidRPr="00D113CB" w14:paraId="2646D080" w14:textId="77777777" w:rsidTr="00777942">
        <w:trPr>
          <w:trHeight w:val="405"/>
        </w:trPr>
        <w:tc>
          <w:tcPr>
            <w:tcW w:w="4928" w:type="dxa"/>
            <w:tcBorders>
              <w:top w:val="single" w:sz="4" w:space="0" w:color="auto"/>
              <w:bottom w:val="single" w:sz="4" w:space="0" w:color="auto"/>
              <w:right w:val="single" w:sz="4" w:space="0" w:color="auto"/>
            </w:tcBorders>
            <w:vAlign w:val="center"/>
          </w:tcPr>
          <w:p w14:paraId="776F85B0" w14:textId="77777777" w:rsidR="00622870" w:rsidRPr="00D113CB" w:rsidRDefault="00622870" w:rsidP="00715715">
            <w:pPr>
              <w:spacing w:before="60" w:after="60"/>
            </w:pPr>
            <w:r>
              <w:t xml:space="preserve">Navn: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2" w:type="dxa"/>
            <w:tcBorders>
              <w:top w:val="single" w:sz="4" w:space="0" w:color="auto"/>
              <w:left w:val="single" w:sz="4" w:space="0" w:color="auto"/>
              <w:bottom w:val="single" w:sz="4" w:space="0" w:color="auto"/>
            </w:tcBorders>
            <w:vAlign w:val="center"/>
          </w:tcPr>
          <w:p w14:paraId="0C68A9CD" w14:textId="77777777" w:rsidR="00622870" w:rsidRDefault="00622870" w:rsidP="00715715">
            <w:pPr>
              <w:spacing w:before="60" w:after="60"/>
            </w:pPr>
            <w:r>
              <w:t xml:space="preserve">Org nr: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rsidRPr="00D113CB" w14:paraId="714C4720" w14:textId="77777777" w:rsidTr="00777942">
        <w:trPr>
          <w:trHeight w:val="405"/>
        </w:trPr>
        <w:tc>
          <w:tcPr>
            <w:tcW w:w="4928" w:type="dxa"/>
            <w:tcBorders>
              <w:top w:val="single" w:sz="4" w:space="0" w:color="auto"/>
              <w:bottom w:val="single" w:sz="4" w:space="0" w:color="auto"/>
              <w:right w:val="single" w:sz="4" w:space="0" w:color="auto"/>
            </w:tcBorders>
            <w:vAlign w:val="center"/>
          </w:tcPr>
          <w:p w14:paraId="05B98CBB" w14:textId="77777777" w:rsidR="00622870" w:rsidRPr="00D113CB" w:rsidRDefault="00622870" w:rsidP="00715715">
            <w:pPr>
              <w:spacing w:before="60" w:after="60"/>
            </w:pPr>
            <w:r>
              <w:t xml:space="preserve">Telefon: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2" w:type="dxa"/>
            <w:tcBorders>
              <w:top w:val="single" w:sz="4" w:space="0" w:color="auto"/>
              <w:left w:val="single" w:sz="4" w:space="0" w:color="auto"/>
              <w:bottom w:val="single" w:sz="4" w:space="0" w:color="auto"/>
            </w:tcBorders>
            <w:vAlign w:val="center"/>
          </w:tcPr>
          <w:p w14:paraId="3A588753" w14:textId="77777777" w:rsidR="00622870" w:rsidRDefault="00622870" w:rsidP="00715715">
            <w:pPr>
              <w:spacing w:before="60" w:after="60"/>
            </w:pPr>
            <w:r>
              <w:t xml:space="preserve">e-post: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622870" w:rsidRPr="00D113CB" w14:paraId="5422489B" w14:textId="77777777" w:rsidTr="00777942">
        <w:trPr>
          <w:trHeight w:val="405"/>
        </w:trPr>
        <w:tc>
          <w:tcPr>
            <w:tcW w:w="10140" w:type="dxa"/>
            <w:gridSpan w:val="2"/>
            <w:tcBorders>
              <w:top w:val="single" w:sz="4" w:space="0" w:color="auto"/>
              <w:bottom w:val="single" w:sz="4" w:space="0" w:color="auto"/>
            </w:tcBorders>
            <w:vAlign w:val="center"/>
          </w:tcPr>
          <w:p w14:paraId="16519DE0" w14:textId="77777777" w:rsidR="00622870" w:rsidRDefault="00622870" w:rsidP="00715715">
            <w:pPr>
              <w:spacing w:before="60" w:after="60"/>
            </w:pPr>
            <w:r>
              <w:t xml:space="preserve">Kontaktperson: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rsidRPr="00D113CB" w14:paraId="68A2AAB0" w14:textId="77777777" w:rsidTr="00777942">
        <w:trPr>
          <w:trHeight w:val="405"/>
        </w:trPr>
        <w:tc>
          <w:tcPr>
            <w:tcW w:w="10140" w:type="dxa"/>
            <w:gridSpan w:val="2"/>
            <w:tcBorders>
              <w:top w:val="single" w:sz="4" w:space="0" w:color="auto"/>
              <w:bottom w:val="single" w:sz="4" w:space="0" w:color="auto"/>
            </w:tcBorders>
            <w:vAlign w:val="center"/>
          </w:tcPr>
          <w:p w14:paraId="42483EEC" w14:textId="77777777" w:rsidR="00622870" w:rsidRDefault="00622870" w:rsidP="00715715">
            <w:pPr>
              <w:spacing w:before="60" w:after="60"/>
            </w:pPr>
            <w:r w:rsidRPr="00D113CB">
              <w:rPr>
                <w:b/>
              </w:rPr>
              <w:t>Eventuell integrasjonspartner</w:t>
            </w:r>
            <w:r w:rsidRPr="00D113CB">
              <w:t xml:space="preserve"> </w:t>
            </w:r>
            <w:r w:rsidRPr="00D113CB">
              <w:rPr>
                <w:sz w:val="15"/>
                <w:szCs w:val="15"/>
              </w:rPr>
              <w:t xml:space="preserve">(Kun aktuelt for brukere av bankenes fakturahotell som ikke bruker </w:t>
            </w:r>
            <w:r>
              <w:rPr>
                <w:sz w:val="15"/>
                <w:szCs w:val="15"/>
              </w:rPr>
              <w:t>MPS</w:t>
            </w:r>
            <w:r w:rsidRPr="00D113CB">
              <w:rPr>
                <w:sz w:val="15"/>
                <w:szCs w:val="15"/>
              </w:rPr>
              <w:t>-format og standard fakturamal)</w:t>
            </w:r>
          </w:p>
        </w:tc>
      </w:tr>
      <w:tr w:rsidR="00622870" w:rsidRPr="00D113CB" w14:paraId="6A7FD45F" w14:textId="77777777" w:rsidTr="00777942">
        <w:trPr>
          <w:trHeight w:val="405"/>
        </w:trPr>
        <w:tc>
          <w:tcPr>
            <w:tcW w:w="4928" w:type="dxa"/>
            <w:tcBorders>
              <w:top w:val="single" w:sz="4" w:space="0" w:color="auto"/>
              <w:bottom w:val="single" w:sz="4" w:space="0" w:color="auto"/>
              <w:right w:val="single" w:sz="4" w:space="0" w:color="auto"/>
            </w:tcBorders>
            <w:vAlign w:val="center"/>
          </w:tcPr>
          <w:p w14:paraId="437B22AA" w14:textId="3B740ACD" w:rsidR="00622870" w:rsidRPr="00D113CB" w:rsidRDefault="00622870" w:rsidP="00715715">
            <w:pPr>
              <w:spacing w:before="60" w:after="60"/>
            </w:pPr>
            <w:r>
              <w:t xml:space="preserve">Navn: </w:t>
            </w:r>
            <w:r>
              <w:fldChar w:fldCharType="begin">
                <w:ffData>
                  <w:name w:val="Tekst4"/>
                  <w:enabled/>
                  <w:calcOnExit w:val="0"/>
                  <w:textInput/>
                </w:ffData>
              </w:fldChar>
            </w:r>
            <w:r>
              <w:instrText xml:space="preserve"> FORMTEXT </w:instrText>
            </w:r>
            <w:r>
              <w:fldChar w:fldCharType="separate"/>
            </w:r>
            <w:r w:rsidR="007216B8">
              <w:rPr>
                <w:noProof/>
              </w:rPr>
              <w:t>Kommunion AS</w:t>
            </w:r>
            <w:r>
              <w:fldChar w:fldCharType="end"/>
            </w:r>
          </w:p>
        </w:tc>
        <w:tc>
          <w:tcPr>
            <w:tcW w:w="5212" w:type="dxa"/>
            <w:tcBorders>
              <w:top w:val="single" w:sz="4" w:space="0" w:color="auto"/>
              <w:left w:val="single" w:sz="4" w:space="0" w:color="auto"/>
              <w:bottom w:val="single" w:sz="4" w:space="0" w:color="auto"/>
            </w:tcBorders>
            <w:vAlign w:val="center"/>
          </w:tcPr>
          <w:p w14:paraId="65EDAFD8" w14:textId="7C020975" w:rsidR="00622870" w:rsidRDefault="00622870" w:rsidP="00715715">
            <w:pPr>
              <w:spacing w:before="60" w:after="60"/>
            </w:pPr>
            <w:r>
              <w:t xml:space="preserve">Telefon: </w:t>
            </w:r>
            <w:r>
              <w:fldChar w:fldCharType="begin">
                <w:ffData>
                  <w:name w:val="Tekst4"/>
                  <w:enabled/>
                  <w:calcOnExit w:val="0"/>
                  <w:textInput/>
                </w:ffData>
              </w:fldChar>
            </w:r>
            <w:r>
              <w:instrText xml:space="preserve"> FORMTEXT </w:instrText>
            </w:r>
            <w:r>
              <w:fldChar w:fldCharType="separate"/>
            </w:r>
            <w:r w:rsidR="007216B8">
              <w:rPr>
                <w:noProof/>
              </w:rPr>
              <w:t>07316</w:t>
            </w:r>
            <w:r>
              <w:fldChar w:fldCharType="end"/>
            </w:r>
          </w:p>
        </w:tc>
      </w:tr>
      <w:tr w:rsidR="00622870" w:rsidRPr="00D113CB" w14:paraId="16B0D4AE" w14:textId="77777777" w:rsidTr="00777942">
        <w:trPr>
          <w:trHeight w:val="405"/>
        </w:trPr>
        <w:tc>
          <w:tcPr>
            <w:tcW w:w="4928" w:type="dxa"/>
            <w:tcBorders>
              <w:top w:val="single" w:sz="4" w:space="0" w:color="auto"/>
              <w:bottom w:val="single" w:sz="4" w:space="0" w:color="auto"/>
              <w:right w:val="single" w:sz="4" w:space="0" w:color="auto"/>
            </w:tcBorders>
            <w:vAlign w:val="center"/>
          </w:tcPr>
          <w:p w14:paraId="450337B9" w14:textId="6569CAC8" w:rsidR="00622870" w:rsidRPr="00D113CB" w:rsidRDefault="00622870" w:rsidP="00715715">
            <w:pPr>
              <w:spacing w:before="60" w:after="60"/>
            </w:pPr>
            <w:r>
              <w:t xml:space="preserve">Kontaktperson: </w:t>
            </w:r>
            <w:r>
              <w:fldChar w:fldCharType="begin">
                <w:ffData>
                  <w:name w:val="Tekst4"/>
                  <w:enabled/>
                  <w:calcOnExit w:val="0"/>
                  <w:textInput/>
                </w:ffData>
              </w:fldChar>
            </w:r>
            <w:r>
              <w:instrText xml:space="preserve"> FORMTEXT </w:instrText>
            </w:r>
            <w:r>
              <w:fldChar w:fldCharType="separate"/>
            </w:r>
            <w:r w:rsidR="007216B8">
              <w:rPr>
                <w:noProof/>
              </w:rPr>
              <w:t>Pål Are Sætre</w:t>
            </w:r>
            <w:r>
              <w:fldChar w:fldCharType="end"/>
            </w:r>
          </w:p>
        </w:tc>
        <w:tc>
          <w:tcPr>
            <w:tcW w:w="5212" w:type="dxa"/>
            <w:tcBorders>
              <w:top w:val="single" w:sz="4" w:space="0" w:color="auto"/>
              <w:left w:val="single" w:sz="4" w:space="0" w:color="auto"/>
              <w:bottom w:val="single" w:sz="4" w:space="0" w:color="auto"/>
            </w:tcBorders>
            <w:vAlign w:val="center"/>
          </w:tcPr>
          <w:p w14:paraId="277D8DAC" w14:textId="76B53F42" w:rsidR="00622870" w:rsidRDefault="00622870" w:rsidP="00715715">
            <w:pPr>
              <w:spacing w:before="60" w:after="60"/>
            </w:pPr>
            <w:r>
              <w:t xml:space="preserve">e-post: </w:t>
            </w:r>
            <w:r>
              <w:fldChar w:fldCharType="begin">
                <w:ffData>
                  <w:name w:val="Tekst4"/>
                  <w:enabled/>
                  <w:calcOnExit w:val="0"/>
                  <w:textInput/>
                </w:ffData>
              </w:fldChar>
            </w:r>
            <w:r>
              <w:instrText xml:space="preserve"> FORMTEXT </w:instrText>
            </w:r>
            <w:r>
              <w:fldChar w:fldCharType="separate"/>
            </w:r>
            <w:r w:rsidR="007216B8">
              <w:rPr>
                <w:noProof/>
              </w:rPr>
              <w:t>paalare@kommunion.no</w:t>
            </w:r>
            <w:r>
              <w:fldChar w:fldCharType="end"/>
            </w:r>
            <w:r>
              <w:t xml:space="preserve"> </w:t>
            </w:r>
          </w:p>
        </w:tc>
      </w:tr>
    </w:tbl>
    <w:p w14:paraId="18DBDED8" w14:textId="77777777" w:rsidR="00622870" w:rsidRPr="007C2AA0" w:rsidRDefault="00622870" w:rsidP="00D046B0">
      <w:pPr>
        <w:pStyle w:val="Overskrift2"/>
        <w:tabs>
          <w:tab w:val="left" w:pos="426"/>
        </w:tabs>
        <w:spacing w:before="200"/>
        <w:rPr>
          <w:b/>
          <w:iCs/>
          <w:color w:val="auto"/>
        </w:rPr>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ab/>
      </w:r>
      <w:r w:rsidRPr="003F382B">
        <w:rPr>
          <w:b/>
          <w:color w:val="auto"/>
        </w:rPr>
        <w:t>Mottaker B2B</w:t>
      </w:r>
    </w:p>
    <w:p w14:paraId="4600D0D2" w14:textId="77777777" w:rsidR="00622870" w:rsidRPr="002D7157" w:rsidRDefault="00622870" w:rsidP="00D82503">
      <w:pPr>
        <w:tabs>
          <w:tab w:val="left" w:pos="426"/>
        </w:tabs>
        <w:spacing w:before="60" w:after="60"/>
        <w:rPr>
          <w:i/>
        </w:rPr>
      </w:pPr>
      <w:bookmarkStart w:id="10" w:name="_Hlk138241499"/>
      <w:r>
        <w:rPr>
          <w:i/>
        </w:rPr>
        <w:tab/>
      </w:r>
      <w:r w:rsidRPr="002D7157">
        <w:rPr>
          <w:i/>
        </w:rPr>
        <w:t>Filoverføring</w:t>
      </w:r>
    </w:p>
    <w:tbl>
      <w:tblPr>
        <w:tblStyle w:val="Tabellrutenett"/>
        <w:tblW w:w="0" w:type="auto"/>
        <w:tblLook w:val="04A0" w:firstRow="1" w:lastRow="0" w:firstColumn="1" w:lastColumn="0" w:noHBand="0" w:noVBand="1"/>
      </w:tblPr>
      <w:tblGrid>
        <w:gridCol w:w="675"/>
        <w:gridCol w:w="3969"/>
        <w:gridCol w:w="5493"/>
      </w:tblGrid>
      <w:tr w:rsidR="00622870" w:rsidRPr="002D7157" w14:paraId="50C427C6" w14:textId="77777777" w:rsidTr="00777942">
        <w:trPr>
          <w:trHeight w:val="563"/>
        </w:trPr>
        <w:tc>
          <w:tcPr>
            <w:tcW w:w="675" w:type="dxa"/>
            <w:vAlign w:val="center"/>
          </w:tcPr>
          <w:bookmarkEnd w:id="10"/>
          <w:p w14:paraId="2857E5A7" w14:textId="77777777" w:rsidR="00622870" w:rsidRPr="00DB57EF" w:rsidRDefault="00622870" w:rsidP="00715715">
            <w:pPr>
              <w:spacing w:before="60" w:after="60"/>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p>
        </w:tc>
        <w:tc>
          <w:tcPr>
            <w:tcW w:w="3969" w:type="dxa"/>
            <w:vAlign w:val="center"/>
          </w:tcPr>
          <w:p w14:paraId="4F11F795" w14:textId="77777777" w:rsidR="00622870" w:rsidRDefault="00622870" w:rsidP="00715715">
            <w:pPr>
              <w:spacing w:before="60" w:after="60"/>
            </w:pPr>
            <w:r>
              <w:t>DNB Connect filoverføring</w:t>
            </w:r>
          </w:p>
        </w:tc>
        <w:tc>
          <w:tcPr>
            <w:tcW w:w="5493" w:type="dxa"/>
            <w:vAlign w:val="center"/>
          </w:tcPr>
          <w:p w14:paraId="7F53E6A4" w14:textId="77777777" w:rsidR="00622870" w:rsidRPr="002D7157" w:rsidRDefault="00622870" w:rsidP="00715715">
            <w:pPr>
              <w:tabs>
                <w:tab w:val="left" w:pos="1636"/>
                <w:tab w:val="left" w:pos="1846"/>
              </w:tabs>
              <w:spacing w:before="60" w:after="60"/>
            </w:pPr>
            <w:r>
              <w:t>Krever pålogging DNB Connect for å sende og hente filer</w:t>
            </w:r>
          </w:p>
        </w:tc>
      </w:tr>
      <w:tr w:rsidR="00622870" w14:paraId="5C7154AF" w14:textId="77777777" w:rsidTr="00777942">
        <w:trPr>
          <w:trHeight w:val="497"/>
        </w:trPr>
        <w:tc>
          <w:tcPr>
            <w:tcW w:w="675" w:type="dxa"/>
            <w:vAlign w:val="center"/>
          </w:tcPr>
          <w:p w14:paraId="1036BD0F" w14:textId="77777777" w:rsidR="00622870" w:rsidRPr="00DB57EF" w:rsidRDefault="00622870" w:rsidP="00715715">
            <w:pPr>
              <w:spacing w:before="60" w:after="60"/>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p>
        </w:tc>
        <w:tc>
          <w:tcPr>
            <w:tcW w:w="3969" w:type="dxa"/>
            <w:vAlign w:val="center"/>
          </w:tcPr>
          <w:p w14:paraId="1EFFB208" w14:textId="77777777" w:rsidR="00622870" w:rsidRPr="006F5E0A" w:rsidRDefault="00622870" w:rsidP="00715715">
            <w:pPr>
              <w:spacing w:before="60" w:after="60"/>
              <w:rPr>
                <w:lang w:val="en-US"/>
              </w:rPr>
            </w:pPr>
            <w:r>
              <w:rPr>
                <w:lang w:val="en-US"/>
              </w:rPr>
              <w:t>DNB File Gateway</w:t>
            </w:r>
          </w:p>
        </w:tc>
        <w:tc>
          <w:tcPr>
            <w:tcW w:w="5493" w:type="dxa"/>
            <w:vAlign w:val="center"/>
          </w:tcPr>
          <w:p w14:paraId="525D9E9E" w14:textId="77777777" w:rsidR="00622870" w:rsidRPr="006F5E0A" w:rsidRDefault="00622870" w:rsidP="00A84B24">
            <w:pPr>
              <w:tabs>
                <w:tab w:val="left" w:pos="284"/>
              </w:tabs>
              <w:spacing w:before="60" w:after="60"/>
            </w:pPr>
            <w:r w:rsidRPr="006F5E0A">
              <w:t>DNB File</w:t>
            </w:r>
            <w:r>
              <w:t xml:space="preserve"> </w:t>
            </w:r>
            <w:r w:rsidRPr="006F5E0A">
              <w:t>Gateway krever:</w:t>
            </w:r>
          </w:p>
          <w:p w14:paraId="6C9AF8B3" w14:textId="77777777" w:rsidR="00622870" w:rsidRDefault="00622870" w:rsidP="00A84B24">
            <w:pPr>
              <w:tabs>
                <w:tab w:val="left" w:pos="284"/>
              </w:tabs>
              <w:spacing w:before="60" w:after="60"/>
            </w:pPr>
            <w:r>
              <w:t>-</w:t>
            </w:r>
            <w:r>
              <w:tab/>
              <w:t xml:space="preserve">egen </w:t>
            </w:r>
            <w:proofErr w:type="gramStart"/>
            <w:r>
              <w:t>software</w:t>
            </w:r>
            <w:proofErr w:type="gramEnd"/>
            <w:r>
              <w:t xml:space="preserve"> og kunnskap om kommunikasjonsprotokoller.</w:t>
            </w:r>
          </w:p>
          <w:p w14:paraId="1043DB0C" w14:textId="77777777" w:rsidR="00622870" w:rsidRDefault="00622870" w:rsidP="00A84B24">
            <w:pPr>
              <w:tabs>
                <w:tab w:val="left" w:pos="284"/>
              </w:tabs>
              <w:spacing w:before="60" w:after="60"/>
            </w:pPr>
            <w:r>
              <w:t>-</w:t>
            </w:r>
            <w:r>
              <w:tab/>
              <w:t xml:space="preserve">eget skjema med tekniske spesifikasjoner må vedlegges </w:t>
            </w:r>
            <w:r>
              <w:br/>
            </w:r>
            <w:r>
              <w:tab/>
              <w:t>avtalen.</w:t>
            </w:r>
          </w:p>
          <w:p w14:paraId="1637241E" w14:textId="77777777" w:rsidR="00622870" w:rsidRDefault="00622870" w:rsidP="00A84B24">
            <w:pPr>
              <w:tabs>
                <w:tab w:val="left" w:pos="284"/>
              </w:tabs>
              <w:spacing w:before="60" w:after="60"/>
            </w:pPr>
            <w:r>
              <w:t>NB! Teknisk Spesifikasjon skjemaet er ikke nødvendig om kommunikasjon allerede er installert.</w:t>
            </w:r>
          </w:p>
        </w:tc>
      </w:tr>
      <w:tr w:rsidR="00622870" w14:paraId="1A20298E" w14:textId="77777777" w:rsidTr="00777942">
        <w:trPr>
          <w:trHeight w:val="497"/>
        </w:trPr>
        <w:tc>
          <w:tcPr>
            <w:tcW w:w="675" w:type="dxa"/>
            <w:vAlign w:val="center"/>
          </w:tcPr>
          <w:p w14:paraId="02CAA9DA" w14:textId="2AC38478" w:rsidR="00622870" w:rsidRPr="00DB57EF" w:rsidRDefault="00622870" w:rsidP="00715715">
            <w:pPr>
              <w:spacing w:before="60" w:after="60"/>
            </w:pPr>
            <w:r>
              <w:fldChar w:fldCharType="begin">
                <w:ffData>
                  <w:name w:val="Avmerking2"/>
                  <w:enabled/>
                  <w:calcOnExit w:val="0"/>
                  <w:checkBox>
                    <w:sizeAuto/>
                    <w:default w:val="0"/>
                    <w:checked/>
                  </w:checkBox>
                </w:ffData>
              </w:fldChar>
            </w:r>
            <w:r>
              <w:instrText xml:space="preserve"> FORMCHECKBOX </w:instrText>
            </w:r>
            <w:r>
              <w:fldChar w:fldCharType="separate"/>
            </w:r>
            <w:r>
              <w:fldChar w:fldCharType="end"/>
            </w:r>
          </w:p>
        </w:tc>
        <w:tc>
          <w:tcPr>
            <w:tcW w:w="3969" w:type="dxa"/>
            <w:vAlign w:val="center"/>
          </w:tcPr>
          <w:p w14:paraId="33E2AF5E" w14:textId="77777777" w:rsidR="00622870" w:rsidRPr="00DB57EF" w:rsidRDefault="00622870" w:rsidP="00715715">
            <w:pPr>
              <w:spacing w:before="60" w:after="60"/>
            </w:pPr>
            <w:r>
              <w:t>MPS</w:t>
            </w:r>
            <w:r w:rsidRPr="006F5E0A">
              <w:t xml:space="preserve"> SFTP</w:t>
            </w:r>
          </w:p>
        </w:tc>
        <w:tc>
          <w:tcPr>
            <w:tcW w:w="5493" w:type="dxa"/>
            <w:vAlign w:val="center"/>
          </w:tcPr>
          <w:p w14:paraId="1A6E7235" w14:textId="77777777" w:rsidR="00622870" w:rsidRPr="00316E20" w:rsidRDefault="00622870" w:rsidP="00715715">
            <w:pPr>
              <w:spacing w:before="60" w:after="60"/>
            </w:pPr>
            <w:r w:rsidRPr="006F5E0A">
              <w:t xml:space="preserve">Filoverføring direkte mot </w:t>
            </w:r>
            <w:r>
              <w:t>MPS</w:t>
            </w:r>
          </w:p>
        </w:tc>
      </w:tr>
      <w:tr w:rsidR="00622870" w14:paraId="5EDD418E" w14:textId="77777777" w:rsidTr="00777942">
        <w:trPr>
          <w:trHeight w:val="497"/>
        </w:trPr>
        <w:tc>
          <w:tcPr>
            <w:tcW w:w="10137" w:type="dxa"/>
            <w:gridSpan w:val="3"/>
            <w:vAlign w:val="center"/>
          </w:tcPr>
          <w:p w14:paraId="5EE6FF4E" w14:textId="77777777" w:rsidR="00622870" w:rsidRPr="00DB57EF" w:rsidRDefault="00622870" w:rsidP="00715715">
            <w:pPr>
              <w:spacing w:before="60" w:after="60"/>
            </w:pPr>
            <w:r w:rsidRPr="006F5E0A">
              <w:t>Varslingsadresse om ny eFaktura (må fylles ut):</w:t>
            </w:r>
            <w:r>
              <w:t xml:space="preserv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5C3AC077" w14:textId="77777777" w:rsidTr="00777942">
        <w:trPr>
          <w:trHeight w:val="497"/>
        </w:trPr>
        <w:tc>
          <w:tcPr>
            <w:tcW w:w="10137" w:type="dxa"/>
            <w:gridSpan w:val="3"/>
            <w:vAlign w:val="center"/>
          </w:tcPr>
          <w:p w14:paraId="6928C5D7" w14:textId="77777777" w:rsidR="00622870" w:rsidRPr="00DB57EF" w:rsidRDefault="00622870" w:rsidP="00715715">
            <w:pPr>
              <w:spacing w:before="60" w:after="60"/>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w:t>
            </w:r>
            <w:r w:rsidRPr="006F5E0A">
              <w:t>Kopi av faktura fil sendes til ønsket 3. part (kommunikasjonsløsning må avtales med 3. part)</w:t>
            </w:r>
            <w:r>
              <w:t>.</w:t>
            </w:r>
            <w:r w:rsidRPr="006F5E0A">
              <w:t xml:space="preserve"> Priset tjeneste.</w:t>
            </w:r>
          </w:p>
        </w:tc>
      </w:tr>
      <w:tr w:rsidR="00622870" w14:paraId="0F181FCE" w14:textId="77777777" w:rsidTr="00777942">
        <w:trPr>
          <w:trHeight w:val="497"/>
        </w:trPr>
        <w:tc>
          <w:tcPr>
            <w:tcW w:w="10137" w:type="dxa"/>
            <w:gridSpan w:val="3"/>
            <w:vAlign w:val="center"/>
          </w:tcPr>
          <w:p w14:paraId="54F67CA1" w14:textId="77777777" w:rsidR="00622870" w:rsidRPr="00DB57EF" w:rsidRDefault="00622870" w:rsidP="00715715">
            <w:pPr>
              <w:spacing w:before="60" w:after="60"/>
            </w:pPr>
            <w:r w:rsidRPr="006F5E0A">
              <w:t>Kopimottakers navn:</w:t>
            </w:r>
            <w:r>
              <w:t xml:space="preserv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6F2D802E" w14:textId="77777777" w:rsidTr="00777942">
        <w:trPr>
          <w:trHeight w:val="497"/>
        </w:trPr>
        <w:tc>
          <w:tcPr>
            <w:tcW w:w="4644" w:type="dxa"/>
            <w:gridSpan w:val="2"/>
            <w:vAlign w:val="center"/>
          </w:tcPr>
          <w:p w14:paraId="2B88EA38" w14:textId="77777777" w:rsidR="00622870" w:rsidRDefault="00622870" w:rsidP="00715715">
            <w:pPr>
              <w:spacing w:before="60" w:after="60"/>
            </w:pPr>
            <w:r>
              <w:t xml:space="preserve">Kontaktperson: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93" w:type="dxa"/>
            <w:vAlign w:val="center"/>
          </w:tcPr>
          <w:p w14:paraId="3E8E2BA7" w14:textId="77777777" w:rsidR="00622870" w:rsidRPr="00DB57EF" w:rsidRDefault="00622870" w:rsidP="00715715">
            <w:pPr>
              <w:spacing w:before="60" w:after="60"/>
            </w:pPr>
            <w:r>
              <w:t xml:space="preserve">Telefon: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9B4EBC" w14:textId="77777777" w:rsidR="00622870" w:rsidRDefault="00622870">
      <w:r>
        <w:br w:type="page"/>
      </w:r>
    </w:p>
    <w:p w14:paraId="44285D09" w14:textId="77777777" w:rsidR="00622870" w:rsidRDefault="00622870" w:rsidP="00D046B0">
      <w:pPr>
        <w:tabs>
          <w:tab w:val="right" w:pos="10065"/>
        </w:tabs>
        <w:spacing w:before="60" w:after="120"/>
      </w:pPr>
      <w:r>
        <w:rPr>
          <w:color w:val="000000" w:themeColor="text1"/>
          <w:sz w:val="16"/>
          <w:szCs w:val="16"/>
        </w:rPr>
        <w:lastRenderedPageBreak/>
        <w:tab/>
      </w:r>
      <w:r w:rsidRPr="00CB45D2">
        <w:rPr>
          <w:color w:val="000000" w:themeColor="text1"/>
          <w:sz w:val="16"/>
          <w:szCs w:val="16"/>
        </w:rPr>
        <w:t xml:space="preserve">Side </w:t>
      </w:r>
      <w:r>
        <w:rPr>
          <w:color w:val="000000" w:themeColor="text1"/>
          <w:sz w:val="16"/>
          <w:szCs w:val="16"/>
        </w:rPr>
        <w:t>3</w:t>
      </w:r>
      <w:r w:rsidRPr="00CB45D2">
        <w:rPr>
          <w:color w:val="000000" w:themeColor="text1"/>
          <w:sz w:val="16"/>
          <w:szCs w:val="16"/>
        </w:rPr>
        <w:t xml:space="preserve"> av </w:t>
      </w:r>
      <w:r>
        <w:rPr>
          <w:color w:val="000000" w:themeColor="text1"/>
          <w:sz w:val="16"/>
          <w:szCs w:val="16"/>
        </w:rPr>
        <w:t>3</w:t>
      </w:r>
    </w:p>
    <w:p w14:paraId="5B85FAD5" w14:textId="77777777" w:rsidR="00622870" w:rsidRPr="003F382B" w:rsidRDefault="00622870" w:rsidP="00D046B0">
      <w:pPr>
        <w:pStyle w:val="Overskrift2"/>
        <w:spacing w:before="240"/>
        <w:rPr>
          <w:b/>
          <w:color w:val="auto"/>
        </w:rPr>
      </w:pPr>
      <w:r w:rsidRPr="003F382B">
        <w:rPr>
          <w:b/>
          <w:color w:val="auto"/>
        </w:rPr>
        <w:t>Dokumenttyper som kan mottas via aksesspunkt</w:t>
      </w:r>
    </w:p>
    <w:p w14:paraId="3DF4B20B" w14:textId="77777777" w:rsidR="00622870" w:rsidRDefault="00622870" w:rsidP="00715715">
      <w:pPr>
        <w:spacing w:before="60" w:after="120"/>
      </w:pPr>
      <w:r w:rsidRPr="009019D5">
        <w:t>Avtalen inkluderer registrering i ELMA og mottak av angitte dokumenttyper fra aksesspunkt</w:t>
      </w:r>
    </w:p>
    <w:tbl>
      <w:tblPr>
        <w:tblStyle w:val="Tabellrutenett"/>
        <w:tblW w:w="0" w:type="auto"/>
        <w:tblLook w:val="04A0" w:firstRow="1" w:lastRow="0" w:firstColumn="1" w:lastColumn="0" w:noHBand="0" w:noVBand="1"/>
      </w:tblPr>
      <w:tblGrid>
        <w:gridCol w:w="10061"/>
      </w:tblGrid>
      <w:tr w:rsidR="00622870" w14:paraId="2FC3B4B4" w14:textId="77777777" w:rsidTr="00777942">
        <w:tc>
          <w:tcPr>
            <w:tcW w:w="10061" w:type="dxa"/>
          </w:tcPr>
          <w:p w14:paraId="6F5F22B7" w14:textId="77777777" w:rsidR="00622870" w:rsidRDefault="00622870" w:rsidP="000F0919">
            <w:pPr>
              <w:tabs>
                <w:tab w:val="left" w:pos="1985"/>
                <w:tab w:val="left" w:pos="3119"/>
                <w:tab w:val="left" w:pos="4253"/>
                <w:tab w:val="left" w:pos="5245"/>
                <w:tab w:val="left" w:pos="6663"/>
                <w:tab w:val="left" w:pos="7938"/>
              </w:tabs>
              <w:spacing w:before="60" w:after="60"/>
            </w:pPr>
            <w:r>
              <w:t>Dokumenttyper:</w:t>
            </w:r>
            <w:r>
              <w:tab/>
            </w: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Faktura</w:t>
            </w:r>
            <w:r>
              <w:tab/>
            </w: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Purring</w:t>
            </w:r>
            <w:r>
              <w:tab/>
            </w: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Ordre</w:t>
            </w:r>
            <w:r>
              <w:tab/>
            </w: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Kreditnota</w:t>
            </w:r>
            <w:r>
              <w:tab/>
            </w: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Katalog</w:t>
            </w:r>
            <w:r>
              <w:tab/>
            </w: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Ordrebekreftelse</w:t>
            </w:r>
          </w:p>
        </w:tc>
      </w:tr>
      <w:tr w:rsidR="00622870" w14:paraId="25CB5964" w14:textId="77777777" w:rsidTr="00777942">
        <w:tc>
          <w:tcPr>
            <w:tcW w:w="10061" w:type="dxa"/>
          </w:tcPr>
          <w:p w14:paraId="01F8185D" w14:textId="77777777" w:rsidR="00622870" w:rsidRDefault="00622870" w:rsidP="000F0919">
            <w:pPr>
              <w:spacing w:before="60" w:after="60"/>
            </w:pPr>
            <w:r w:rsidRPr="009019D5">
              <w:t>E-post til</w:t>
            </w:r>
            <w:r>
              <w:t xml:space="preserve"> </w:t>
            </w:r>
            <w:r w:rsidRPr="009019D5">
              <w:t>mottaker om ordrevarsel</w:t>
            </w:r>
            <w:r>
              <w:t xml:space="preserve">: </w:t>
            </w:r>
            <w:r>
              <w:fldChar w:fldCharType="begin">
                <w:ffData>
                  <w:name w:val="Teks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5310E40" w14:textId="77777777" w:rsidR="00622870" w:rsidRPr="009019D5" w:rsidRDefault="00622870" w:rsidP="000F0919">
      <w:pPr>
        <w:spacing w:beforeLines="20" w:before="48" w:afterLines="60" w:after="144"/>
        <w:ind w:right="708"/>
        <w:rPr>
          <w:sz w:val="16"/>
          <w:szCs w:val="16"/>
        </w:rPr>
      </w:pPr>
      <w:r w:rsidRPr="009019D5">
        <w:rPr>
          <w:sz w:val="16"/>
          <w:szCs w:val="16"/>
        </w:rPr>
        <w:t>ELMA - elektronisk mottageradresseregister med oversikt over alle virksomheter som kan motta eFaktura og ovennevnte dokumenttyper i EHF format.</w:t>
      </w:r>
    </w:p>
    <w:p w14:paraId="45FC6B37" w14:textId="77777777" w:rsidR="00622870" w:rsidRPr="003F382B" w:rsidRDefault="00622870" w:rsidP="00D046B0">
      <w:pPr>
        <w:pStyle w:val="Overskrift2"/>
        <w:spacing w:before="200"/>
        <w:rPr>
          <w:b/>
          <w:color w:val="auto"/>
        </w:rPr>
      </w:pPr>
      <w:r w:rsidRPr="003F382B">
        <w:rPr>
          <w:b/>
          <w:color w:val="auto"/>
        </w:rPr>
        <w:t xml:space="preserve">Vedlegg </w:t>
      </w:r>
      <w:r w:rsidRPr="003F382B">
        <w:rPr>
          <w:color w:val="auto"/>
          <w:sz w:val="18"/>
        </w:rPr>
        <w:t>(priset tjeneste)</w:t>
      </w:r>
    </w:p>
    <w:tbl>
      <w:tblPr>
        <w:tblStyle w:val="Tabellrutenett"/>
        <w:tblW w:w="0" w:type="auto"/>
        <w:tblBorders>
          <w:insideH w:val="none" w:sz="0" w:space="0" w:color="auto"/>
          <w:insideV w:val="none" w:sz="0" w:space="0" w:color="auto"/>
        </w:tblBorders>
        <w:tblLook w:val="04A0" w:firstRow="1" w:lastRow="0" w:firstColumn="1" w:lastColumn="0" w:noHBand="0" w:noVBand="1"/>
      </w:tblPr>
      <w:tblGrid>
        <w:gridCol w:w="1101"/>
        <w:gridCol w:w="8960"/>
      </w:tblGrid>
      <w:tr w:rsidR="00622870" w14:paraId="1EB64BB3" w14:textId="77777777" w:rsidTr="00777942">
        <w:tc>
          <w:tcPr>
            <w:tcW w:w="1101" w:type="dxa"/>
            <w:tcBorders>
              <w:bottom w:val="single" w:sz="4" w:space="0" w:color="auto"/>
            </w:tcBorders>
          </w:tcPr>
          <w:p w14:paraId="7FA9FF22" w14:textId="77777777" w:rsidR="00622870" w:rsidRDefault="00622870" w:rsidP="000F0919">
            <w:pPr>
              <w:spacing w:before="60" w:after="60"/>
            </w:pPr>
            <w:r>
              <w:t>Mottaker:</w:t>
            </w:r>
          </w:p>
        </w:tc>
        <w:tc>
          <w:tcPr>
            <w:tcW w:w="8960" w:type="dxa"/>
            <w:tcBorders>
              <w:bottom w:val="single" w:sz="4" w:space="0" w:color="auto"/>
            </w:tcBorders>
          </w:tcPr>
          <w:p w14:paraId="37ADB99B" w14:textId="77777777" w:rsidR="00622870" w:rsidRDefault="00622870" w:rsidP="000F0919">
            <w:pPr>
              <w:spacing w:before="60" w:after="60"/>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w:t>
            </w:r>
            <w:r w:rsidRPr="009019D5">
              <w:t>Standard visningsmal for alle fakturaer (merket som Commercial Invoice i PDF format)</w:t>
            </w:r>
          </w:p>
        </w:tc>
      </w:tr>
      <w:tr w:rsidR="00622870" w14:paraId="5B57003C" w14:textId="77777777" w:rsidTr="00777942">
        <w:tc>
          <w:tcPr>
            <w:tcW w:w="1101" w:type="dxa"/>
            <w:tcBorders>
              <w:top w:val="single" w:sz="4" w:space="0" w:color="auto"/>
              <w:bottom w:val="single" w:sz="4" w:space="0" w:color="000000" w:themeColor="text1"/>
            </w:tcBorders>
          </w:tcPr>
          <w:p w14:paraId="5282C414" w14:textId="77777777" w:rsidR="00622870" w:rsidRDefault="00622870" w:rsidP="000F0919">
            <w:pPr>
              <w:spacing w:before="60" w:after="60"/>
            </w:pPr>
            <w:r>
              <w:t>Utsteder:</w:t>
            </w:r>
          </w:p>
        </w:tc>
        <w:tc>
          <w:tcPr>
            <w:tcW w:w="8960" w:type="dxa"/>
            <w:tcBorders>
              <w:top w:val="single" w:sz="4" w:space="0" w:color="auto"/>
              <w:bottom w:val="single" w:sz="4" w:space="0" w:color="000000" w:themeColor="text1"/>
            </w:tcBorders>
          </w:tcPr>
          <w:p w14:paraId="7DA919FD" w14:textId="77777777" w:rsidR="00622870" w:rsidRDefault="00622870" w:rsidP="000F0919">
            <w:pPr>
              <w:spacing w:before="60" w:after="60"/>
            </w:pPr>
            <w:r>
              <w:fldChar w:fldCharType="begin">
                <w:ffData>
                  <w:name w:val="Avmerking2"/>
                  <w:enabled/>
                  <w:calcOnExit w:val="0"/>
                  <w:checkBox>
                    <w:sizeAuto/>
                    <w:default w:val="0"/>
                  </w:checkBox>
                </w:ffData>
              </w:fldChar>
            </w:r>
            <w:r>
              <w:instrText xml:space="preserve"> FORMCHECKBOX </w:instrText>
            </w:r>
            <w:r>
              <w:fldChar w:fldCharType="separate"/>
            </w:r>
            <w:r>
              <w:fldChar w:fldCharType="end"/>
            </w:r>
            <w:r>
              <w:t xml:space="preserve"> </w:t>
            </w:r>
            <w:r w:rsidRPr="009019D5">
              <w:t>Send visningsvedlegg. PDF fra arkivet, til alle mottakere (merket som Commercial Invoice)</w:t>
            </w:r>
          </w:p>
        </w:tc>
      </w:tr>
    </w:tbl>
    <w:p w14:paraId="33B0EB6B" w14:textId="77777777" w:rsidR="00622870" w:rsidRPr="00C14FE7" w:rsidRDefault="00622870" w:rsidP="000F0919">
      <w:pPr>
        <w:spacing w:before="240" w:after="60"/>
        <w:rPr>
          <w:b/>
        </w:rPr>
      </w:pPr>
      <w:r>
        <w:rPr>
          <w:b/>
        </w:rPr>
        <w:t>Merknader</w:t>
      </w:r>
    </w:p>
    <w:p w14:paraId="56A3C9BA" w14:textId="2008A7C7" w:rsidR="006F771F" w:rsidRDefault="00622870" w:rsidP="006F771F">
      <w:pPr>
        <w:spacing w:before="60" w:after="60"/>
        <w:rPr>
          <w:noProof/>
        </w:rPr>
      </w:pPr>
      <w:r>
        <w:fldChar w:fldCharType="begin">
          <w:ffData>
            <w:name w:val="Tekst5"/>
            <w:enabled/>
            <w:calcOnExit w:val="0"/>
            <w:textInput/>
          </w:ffData>
        </w:fldChar>
      </w:r>
      <w:r>
        <w:instrText xml:space="preserve"> FORMTEXT </w:instrText>
      </w:r>
      <w:r>
        <w:fldChar w:fldCharType="separate"/>
      </w:r>
      <w:r w:rsidR="001D4D63">
        <w:t>I</w:t>
      </w:r>
      <w:r w:rsidR="001D4D63" w:rsidRPr="001D4D63">
        <w:rPr>
          <w:noProof/>
        </w:rPr>
        <w:t xml:space="preserve">nfo til MPS: </w:t>
      </w:r>
      <w:r w:rsidR="006F771F">
        <w:rPr>
          <w:noProof/>
        </w:rPr>
        <w:t>Kunde skal KUN registreres som eFaktura B2C utsteder. Kunde skal IKKE registreres som eFaktura B2B utsteder.Filer sendes over SFTP (til kundes egen sftp postkasse) i EHF format fra Cornerstone.</w:t>
      </w:r>
    </w:p>
    <w:p w14:paraId="254437BF" w14:textId="5B54AD78" w:rsidR="00622870" w:rsidRDefault="006F771F" w:rsidP="006F771F">
      <w:pPr>
        <w:spacing w:before="60" w:after="60"/>
      </w:pPr>
      <w:r>
        <w:rPr>
          <w:noProof/>
        </w:rPr>
        <w:t>Public key er lik som hos vår kunde, Watoto.</w:t>
      </w:r>
      <w:r w:rsidR="00622870">
        <w:fldChar w:fldCharType="end"/>
      </w:r>
    </w:p>
    <w:p w14:paraId="451B65FD" w14:textId="77777777" w:rsidR="00622870" w:rsidRPr="000F0919" w:rsidRDefault="00622870" w:rsidP="00A84B24">
      <w:pPr>
        <w:pStyle w:val="Overskrift2"/>
        <w:spacing w:before="600"/>
        <w:rPr>
          <w:b/>
          <w:color w:val="auto"/>
        </w:rPr>
      </w:pPr>
      <w:r w:rsidRPr="000F0919">
        <w:rPr>
          <w:b/>
          <w:color w:val="auto"/>
        </w:rPr>
        <w:t>Kontaktpersoner:</w:t>
      </w:r>
      <w:r w:rsidRPr="000F0919">
        <w:rPr>
          <w:color w:val="auto"/>
          <w:sz w:val="18"/>
        </w:rPr>
        <w:t xml:space="preserve"> (Må fylles ut)</w:t>
      </w:r>
    </w:p>
    <w:tbl>
      <w:tblPr>
        <w:tblStyle w:val="Tabellrutenett"/>
        <w:tblW w:w="0" w:type="auto"/>
        <w:tblLook w:val="04A0" w:firstRow="1" w:lastRow="0" w:firstColumn="1" w:lastColumn="0" w:noHBand="0" w:noVBand="1"/>
      </w:tblPr>
      <w:tblGrid>
        <w:gridCol w:w="4889"/>
        <w:gridCol w:w="5142"/>
      </w:tblGrid>
      <w:tr w:rsidR="00622870" w14:paraId="5E35092F" w14:textId="77777777" w:rsidTr="000F0919">
        <w:trPr>
          <w:trHeight w:val="286"/>
        </w:trPr>
        <w:tc>
          <w:tcPr>
            <w:tcW w:w="10031" w:type="dxa"/>
            <w:gridSpan w:val="2"/>
          </w:tcPr>
          <w:p w14:paraId="47247F50" w14:textId="77777777" w:rsidR="00622870" w:rsidRDefault="00622870" w:rsidP="000F0919">
            <w:pPr>
              <w:spacing w:before="60" w:after="60"/>
            </w:pPr>
            <w:r w:rsidRPr="003C796E">
              <w:t>Kont</w:t>
            </w:r>
            <w:r>
              <w:t xml:space="preserve">aktperson kunde: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7EA77E79" w14:textId="77777777" w:rsidTr="00105AE9">
        <w:trPr>
          <w:trHeight w:val="276"/>
        </w:trPr>
        <w:tc>
          <w:tcPr>
            <w:tcW w:w="4889" w:type="dxa"/>
            <w:tcBorders>
              <w:bottom w:val="single" w:sz="4" w:space="0" w:color="000000" w:themeColor="text1"/>
            </w:tcBorders>
          </w:tcPr>
          <w:p w14:paraId="33AE4A35" w14:textId="77777777" w:rsidR="00622870" w:rsidRPr="003C796E" w:rsidRDefault="00622870" w:rsidP="000F0919">
            <w:pPr>
              <w:spacing w:before="60" w:after="60"/>
            </w:pPr>
            <w:r>
              <w:t xml:space="preserve">e-post: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2" w:type="dxa"/>
            <w:tcBorders>
              <w:bottom w:val="single" w:sz="4" w:space="0" w:color="000000" w:themeColor="text1"/>
            </w:tcBorders>
          </w:tcPr>
          <w:p w14:paraId="4061AFF1" w14:textId="77777777" w:rsidR="00622870" w:rsidRDefault="00622870" w:rsidP="000F0919">
            <w:pPr>
              <w:spacing w:before="60" w:after="60"/>
            </w:pPr>
            <w:r>
              <w:t xml:space="preserve">Telefon: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2F6C44DA" w14:textId="77777777" w:rsidTr="00105AE9">
        <w:trPr>
          <w:trHeight w:val="326"/>
        </w:trPr>
        <w:tc>
          <w:tcPr>
            <w:tcW w:w="10031" w:type="dxa"/>
            <w:gridSpan w:val="2"/>
            <w:tcBorders>
              <w:top w:val="single" w:sz="4" w:space="0" w:color="000000" w:themeColor="text1"/>
              <w:bottom w:val="single" w:sz="4" w:space="0" w:color="000000" w:themeColor="text1"/>
            </w:tcBorders>
          </w:tcPr>
          <w:p w14:paraId="7AABE48F" w14:textId="57D856DF" w:rsidR="00622870" w:rsidRDefault="00622870" w:rsidP="000F0919">
            <w:pPr>
              <w:spacing w:before="60" w:after="60"/>
            </w:pPr>
            <w:r>
              <w:t xml:space="preserve">Testansvarlig kunde: </w:t>
            </w:r>
            <w:r>
              <w:fldChar w:fldCharType="begin">
                <w:ffData>
                  <w:name w:val="Tekst5"/>
                  <w:enabled/>
                  <w:calcOnExit w:val="0"/>
                  <w:textInput/>
                </w:ffData>
              </w:fldChar>
            </w:r>
            <w:r>
              <w:instrText xml:space="preserve"> FORMTEXT </w:instrText>
            </w:r>
            <w:r>
              <w:fldChar w:fldCharType="separate"/>
            </w:r>
            <w:r w:rsidR="00732EB8">
              <w:t>Kommunion AS v/</w:t>
            </w:r>
            <w:r w:rsidR="00732EB8" w:rsidRPr="00732EB8">
              <w:rPr>
                <w:noProof/>
              </w:rPr>
              <w:t>Pål Are Sætre</w:t>
            </w:r>
            <w:r>
              <w:fldChar w:fldCharType="end"/>
            </w:r>
          </w:p>
        </w:tc>
      </w:tr>
      <w:tr w:rsidR="00622870" w14:paraId="161FAF8E" w14:textId="77777777" w:rsidTr="00105AE9">
        <w:trPr>
          <w:trHeight w:val="276"/>
        </w:trPr>
        <w:tc>
          <w:tcPr>
            <w:tcW w:w="4889" w:type="dxa"/>
            <w:tcBorders>
              <w:top w:val="single" w:sz="4" w:space="0" w:color="000000" w:themeColor="text1"/>
              <w:bottom w:val="single" w:sz="4" w:space="0" w:color="000000" w:themeColor="text1"/>
            </w:tcBorders>
          </w:tcPr>
          <w:p w14:paraId="679A1F42" w14:textId="71451426" w:rsidR="00622870" w:rsidRPr="003C796E" w:rsidRDefault="00622870" w:rsidP="000F0919">
            <w:pPr>
              <w:spacing w:before="60" w:after="60"/>
            </w:pPr>
            <w:r>
              <w:t xml:space="preserve">e-post: </w:t>
            </w:r>
            <w:r>
              <w:fldChar w:fldCharType="begin">
                <w:ffData>
                  <w:name w:val="Tekst5"/>
                  <w:enabled/>
                  <w:calcOnExit w:val="0"/>
                  <w:textInput/>
                </w:ffData>
              </w:fldChar>
            </w:r>
            <w:r>
              <w:instrText xml:space="preserve"> FORMTEXT </w:instrText>
            </w:r>
            <w:r>
              <w:fldChar w:fldCharType="separate"/>
            </w:r>
            <w:r w:rsidR="00732EB8">
              <w:rPr>
                <w:noProof/>
              </w:rPr>
              <w:t>p</w:t>
            </w:r>
            <w:r w:rsidR="00732EB8" w:rsidRPr="00732EB8">
              <w:rPr>
                <w:noProof/>
              </w:rPr>
              <w:t>aalare@kommunion.no</w:t>
            </w:r>
            <w:r>
              <w:fldChar w:fldCharType="end"/>
            </w:r>
          </w:p>
        </w:tc>
        <w:tc>
          <w:tcPr>
            <w:tcW w:w="5142" w:type="dxa"/>
            <w:tcBorders>
              <w:top w:val="single" w:sz="4" w:space="0" w:color="000000" w:themeColor="text1"/>
              <w:bottom w:val="single" w:sz="4" w:space="0" w:color="000000" w:themeColor="text1"/>
            </w:tcBorders>
          </w:tcPr>
          <w:p w14:paraId="1EAE0C6F" w14:textId="17783D4F" w:rsidR="00622870" w:rsidRDefault="00622870" w:rsidP="000F0919">
            <w:pPr>
              <w:spacing w:before="60" w:after="60"/>
            </w:pPr>
            <w:r>
              <w:t xml:space="preserve">Telefon: </w:t>
            </w:r>
            <w:r>
              <w:fldChar w:fldCharType="begin">
                <w:ffData>
                  <w:name w:val="Tekst5"/>
                  <w:enabled/>
                  <w:calcOnExit w:val="0"/>
                  <w:textInput/>
                </w:ffData>
              </w:fldChar>
            </w:r>
            <w:r>
              <w:instrText xml:space="preserve"> FORMTEXT </w:instrText>
            </w:r>
            <w:r>
              <w:fldChar w:fldCharType="separate"/>
            </w:r>
            <w:r w:rsidR="00732EB8" w:rsidRPr="00732EB8">
              <w:rPr>
                <w:noProof/>
              </w:rPr>
              <w:t>07316</w:t>
            </w:r>
            <w:r>
              <w:fldChar w:fldCharType="end"/>
            </w:r>
          </w:p>
        </w:tc>
      </w:tr>
      <w:tr w:rsidR="00622870" w14:paraId="57AE171C" w14:textId="77777777" w:rsidTr="00EF7D4F">
        <w:trPr>
          <w:trHeight w:val="286"/>
        </w:trPr>
        <w:tc>
          <w:tcPr>
            <w:tcW w:w="10031" w:type="dxa"/>
            <w:gridSpan w:val="2"/>
          </w:tcPr>
          <w:p w14:paraId="589E9B06" w14:textId="77777777" w:rsidR="00622870" w:rsidRDefault="00622870" w:rsidP="000F0919">
            <w:pPr>
              <w:spacing w:before="60" w:after="60"/>
            </w:pPr>
            <w:r w:rsidRPr="00105AE9">
              <w:t>Navn TM ansvarlig/KA</w:t>
            </w:r>
            <w:r>
              <w:t xml:space="preserve">: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09A0449A" w14:textId="77777777" w:rsidTr="000F0919">
        <w:trPr>
          <w:trHeight w:val="276"/>
        </w:trPr>
        <w:tc>
          <w:tcPr>
            <w:tcW w:w="4889" w:type="dxa"/>
            <w:tcBorders>
              <w:bottom w:val="single" w:sz="4" w:space="0" w:color="000000" w:themeColor="text1"/>
            </w:tcBorders>
          </w:tcPr>
          <w:p w14:paraId="4CB97685" w14:textId="77777777" w:rsidR="00622870" w:rsidRPr="003C796E" w:rsidRDefault="00622870" w:rsidP="000F0919">
            <w:pPr>
              <w:spacing w:before="60" w:after="60"/>
            </w:pPr>
            <w:r>
              <w:t xml:space="preserve">e-post: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2" w:type="dxa"/>
            <w:tcBorders>
              <w:bottom w:val="single" w:sz="4" w:space="0" w:color="000000" w:themeColor="text1"/>
            </w:tcBorders>
          </w:tcPr>
          <w:p w14:paraId="0204B4FF" w14:textId="77777777" w:rsidR="00622870" w:rsidRDefault="00622870" w:rsidP="000F0919">
            <w:pPr>
              <w:spacing w:before="60" w:after="60"/>
            </w:pPr>
            <w:r>
              <w:t xml:space="preserve">Telefon: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6211D985" w14:textId="77777777" w:rsidTr="000F0919">
        <w:trPr>
          <w:trHeight w:val="326"/>
        </w:trPr>
        <w:tc>
          <w:tcPr>
            <w:tcW w:w="10031" w:type="dxa"/>
            <w:gridSpan w:val="2"/>
          </w:tcPr>
          <w:p w14:paraId="647470A2" w14:textId="77777777" w:rsidR="00622870" w:rsidRDefault="00622870" w:rsidP="000F0919">
            <w:pPr>
              <w:spacing w:before="60" w:after="60"/>
            </w:pPr>
            <w:r w:rsidRPr="006B4A29">
              <w:t xml:space="preserve">Kontaktperson Customer Delivery NO </w:t>
            </w:r>
            <w:r>
              <w:t>MPS</w:t>
            </w:r>
            <w:r w:rsidRPr="006B4A29">
              <w:t xml:space="preserve"> (Fylles ut av </w:t>
            </w:r>
            <w:r>
              <w:t>MPS</w:t>
            </w:r>
            <w:r w:rsidRPr="006B4A29">
              <w:t>)</w:t>
            </w:r>
            <w:r>
              <w:t xml:space="preserve">: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04DC9D41" w14:textId="77777777" w:rsidTr="000F0919">
        <w:trPr>
          <w:trHeight w:val="276"/>
        </w:trPr>
        <w:tc>
          <w:tcPr>
            <w:tcW w:w="4889" w:type="dxa"/>
            <w:tcBorders>
              <w:bottom w:val="single" w:sz="4" w:space="0" w:color="000000" w:themeColor="text1"/>
            </w:tcBorders>
          </w:tcPr>
          <w:p w14:paraId="61D2BCB3" w14:textId="77777777" w:rsidR="00622870" w:rsidRPr="003C796E" w:rsidRDefault="00622870" w:rsidP="000F0919">
            <w:pPr>
              <w:spacing w:before="60" w:after="60"/>
            </w:pPr>
            <w:r>
              <w:t xml:space="preserve">e-post: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2" w:type="dxa"/>
            <w:tcBorders>
              <w:bottom w:val="single" w:sz="4" w:space="0" w:color="000000" w:themeColor="text1"/>
            </w:tcBorders>
          </w:tcPr>
          <w:p w14:paraId="6C9E02C1" w14:textId="77777777" w:rsidR="00622870" w:rsidRDefault="00622870" w:rsidP="000F0919">
            <w:pPr>
              <w:spacing w:before="60" w:after="60"/>
            </w:pPr>
            <w:r>
              <w:t xml:space="preserve">Telefon: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1A09A272" w14:textId="77777777" w:rsidTr="000F0919">
        <w:trPr>
          <w:trHeight w:val="326"/>
        </w:trPr>
        <w:tc>
          <w:tcPr>
            <w:tcW w:w="10031" w:type="dxa"/>
            <w:gridSpan w:val="2"/>
          </w:tcPr>
          <w:p w14:paraId="1E8972E6" w14:textId="77777777" w:rsidR="00622870" w:rsidRDefault="00622870" w:rsidP="000F0919">
            <w:pPr>
              <w:spacing w:before="60" w:after="60"/>
            </w:pPr>
            <w:r>
              <w:t>MPS</w:t>
            </w:r>
            <w:r w:rsidRPr="006B4A29">
              <w:t xml:space="preserve"> kontakt, test/kundetest</w:t>
            </w:r>
            <w:r>
              <w:t xml:space="preserve">: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58BF790D" w14:textId="77777777" w:rsidTr="000F0919">
        <w:trPr>
          <w:trHeight w:val="276"/>
        </w:trPr>
        <w:tc>
          <w:tcPr>
            <w:tcW w:w="4889" w:type="dxa"/>
            <w:tcBorders>
              <w:bottom w:val="single" w:sz="4" w:space="0" w:color="000000" w:themeColor="text1"/>
            </w:tcBorders>
          </w:tcPr>
          <w:p w14:paraId="7EA9AE6D" w14:textId="77777777" w:rsidR="00622870" w:rsidRPr="003C796E" w:rsidRDefault="00622870" w:rsidP="000F0919">
            <w:pPr>
              <w:spacing w:before="60" w:after="60"/>
            </w:pPr>
            <w:r>
              <w:t xml:space="preserve">e-post: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2" w:type="dxa"/>
            <w:tcBorders>
              <w:bottom w:val="single" w:sz="4" w:space="0" w:color="000000" w:themeColor="text1"/>
            </w:tcBorders>
          </w:tcPr>
          <w:p w14:paraId="4E958295" w14:textId="77777777" w:rsidR="00622870" w:rsidRDefault="00622870" w:rsidP="000F0919">
            <w:pPr>
              <w:spacing w:before="60" w:after="60"/>
            </w:pPr>
            <w:r>
              <w:t xml:space="preserve">Telefon: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93C948" w14:textId="77777777" w:rsidR="00622870" w:rsidRPr="00E75AD5" w:rsidRDefault="00622870" w:rsidP="00D046B0">
      <w:pPr>
        <w:pStyle w:val="Overskrift2"/>
        <w:spacing w:before="360"/>
        <w:rPr>
          <w:b/>
          <w:color w:val="auto"/>
          <w:sz w:val="20"/>
          <w:szCs w:val="20"/>
        </w:rPr>
      </w:pPr>
      <w:r w:rsidRPr="00105AE9">
        <w:rPr>
          <w:b/>
          <w:color w:val="auto"/>
        </w:rPr>
        <w:t>Underskrift</w:t>
      </w:r>
      <w:r w:rsidRPr="00105AE9">
        <w:rPr>
          <w:color w:val="auto"/>
          <w:sz w:val="18"/>
        </w:rPr>
        <w:t xml:space="preserve"> </w:t>
      </w:r>
      <w:r w:rsidRPr="00105AE9">
        <w:rPr>
          <w:color w:val="auto"/>
          <w:w w:val="105"/>
          <w:sz w:val="18"/>
        </w:rPr>
        <w:t>-</w:t>
      </w:r>
      <w:r w:rsidRPr="00105AE9">
        <w:rPr>
          <w:color w:val="auto"/>
          <w:spacing w:val="-11"/>
          <w:w w:val="105"/>
          <w:sz w:val="18"/>
        </w:rPr>
        <w:t xml:space="preserve"> </w:t>
      </w:r>
      <w:r w:rsidRPr="00105AE9">
        <w:rPr>
          <w:color w:val="auto"/>
          <w:w w:val="105"/>
          <w:sz w:val="18"/>
        </w:rPr>
        <w:t>K</w:t>
      </w:r>
      <w:r>
        <w:rPr>
          <w:color w:val="auto"/>
          <w:w w:val="105"/>
          <w:sz w:val="18"/>
        </w:rPr>
        <w:t>unden</w:t>
      </w:r>
      <w:r w:rsidRPr="00105AE9">
        <w:rPr>
          <w:color w:val="auto"/>
          <w:spacing w:val="-11"/>
          <w:w w:val="105"/>
          <w:sz w:val="18"/>
        </w:rPr>
        <w:t xml:space="preserve"> </w:t>
      </w:r>
      <w:r w:rsidRPr="00105AE9">
        <w:rPr>
          <w:color w:val="auto"/>
          <w:w w:val="105"/>
          <w:sz w:val="18"/>
        </w:rPr>
        <w:t>bekrefter</w:t>
      </w:r>
      <w:r w:rsidRPr="00105AE9">
        <w:rPr>
          <w:color w:val="auto"/>
          <w:spacing w:val="-11"/>
          <w:w w:val="105"/>
          <w:sz w:val="18"/>
        </w:rPr>
        <w:t xml:space="preserve"> </w:t>
      </w:r>
      <w:r w:rsidRPr="00105AE9">
        <w:rPr>
          <w:color w:val="auto"/>
          <w:w w:val="105"/>
          <w:sz w:val="18"/>
        </w:rPr>
        <w:t>å</w:t>
      </w:r>
      <w:r w:rsidRPr="00105AE9">
        <w:rPr>
          <w:color w:val="auto"/>
          <w:spacing w:val="-11"/>
          <w:w w:val="105"/>
          <w:sz w:val="18"/>
        </w:rPr>
        <w:t xml:space="preserve"> </w:t>
      </w:r>
      <w:r w:rsidRPr="00105AE9">
        <w:rPr>
          <w:color w:val="auto"/>
          <w:w w:val="105"/>
          <w:sz w:val="18"/>
        </w:rPr>
        <w:t>ha</w:t>
      </w:r>
      <w:r w:rsidRPr="00105AE9">
        <w:rPr>
          <w:color w:val="auto"/>
          <w:spacing w:val="-10"/>
          <w:w w:val="105"/>
          <w:sz w:val="18"/>
        </w:rPr>
        <w:t xml:space="preserve"> </w:t>
      </w:r>
      <w:r w:rsidRPr="00105AE9">
        <w:rPr>
          <w:color w:val="auto"/>
          <w:w w:val="105"/>
          <w:sz w:val="18"/>
        </w:rPr>
        <w:t>mottatt</w:t>
      </w:r>
      <w:r w:rsidRPr="00105AE9">
        <w:rPr>
          <w:color w:val="auto"/>
          <w:spacing w:val="-11"/>
          <w:w w:val="105"/>
          <w:sz w:val="18"/>
        </w:rPr>
        <w:t xml:space="preserve"> </w:t>
      </w:r>
      <w:r w:rsidRPr="00105AE9">
        <w:rPr>
          <w:color w:val="auto"/>
          <w:w w:val="105"/>
          <w:sz w:val="18"/>
        </w:rPr>
        <w:t>avtalevilkårene</w:t>
      </w:r>
      <w:r w:rsidRPr="00105AE9">
        <w:rPr>
          <w:color w:val="auto"/>
          <w:spacing w:val="-11"/>
          <w:w w:val="105"/>
          <w:sz w:val="18"/>
        </w:rPr>
        <w:t xml:space="preserve"> </w:t>
      </w:r>
      <w:r w:rsidRPr="00105AE9">
        <w:rPr>
          <w:color w:val="auto"/>
          <w:w w:val="105"/>
          <w:sz w:val="18"/>
        </w:rPr>
        <w:t>og</w:t>
      </w:r>
      <w:r w:rsidRPr="00105AE9">
        <w:rPr>
          <w:color w:val="auto"/>
          <w:spacing w:val="-11"/>
          <w:w w:val="105"/>
          <w:sz w:val="18"/>
        </w:rPr>
        <w:t xml:space="preserve"> </w:t>
      </w:r>
      <w:r w:rsidRPr="00105AE9">
        <w:rPr>
          <w:color w:val="auto"/>
          <w:w w:val="105"/>
          <w:sz w:val="18"/>
        </w:rPr>
        <w:t>godtar</w:t>
      </w:r>
      <w:r w:rsidRPr="00105AE9">
        <w:rPr>
          <w:color w:val="auto"/>
          <w:spacing w:val="-11"/>
          <w:w w:val="105"/>
          <w:sz w:val="18"/>
        </w:rPr>
        <w:t xml:space="preserve"> </w:t>
      </w:r>
      <w:r w:rsidRPr="00105AE9">
        <w:rPr>
          <w:color w:val="auto"/>
          <w:w w:val="105"/>
          <w:sz w:val="18"/>
        </w:rPr>
        <w:t>disse</w:t>
      </w:r>
    </w:p>
    <w:tbl>
      <w:tblPr>
        <w:tblStyle w:val="Tabellrutenett"/>
        <w:tblW w:w="0" w:type="auto"/>
        <w:tblLook w:val="04A0" w:firstRow="1" w:lastRow="0" w:firstColumn="1" w:lastColumn="0" w:noHBand="0" w:noVBand="1"/>
      </w:tblPr>
      <w:tblGrid>
        <w:gridCol w:w="4889"/>
        <w:gridCol w:w="5142"/>
      </w:tblGrid>
      <w:tr w:rsidR="00622870" w14:paraId="5C8371AC" w14:textId="77777777" w:rsidTr="00A21F6C">
        <w:trPr>
          <w:trHeight w:val="412"/>
        </w:trPr>
        <w:tc>
          <w:tcPr>
            <w:tcW w:w="10031" w:type="dxa"/>
            <w:gridSpan w:val="2"/>
            <w:tcBorders>
              <w:bottom w:val="single" w:sz="4" w:space="0" w:color="000000" w:themeColor="text1"/>
            </w:tcBorders>
            <w:vAlign w:val="center"/>
          </w:tcPr>
          <w:p w14:paraId="749D95A9" w14:textId="77777777" w:rsidR="00622870" w:rsidRDefault="00622870" w:rsidP="00186F5D">
            <w:pPr>
              <w:spacing w:before="60" w:after="60"/>
            </w:pPr>
            <w:r>
              <w:t xml:space="preserve">Sted/Dato: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40AF3F38" w14:textId="77777777" w:rsidTr="00A21F6C">
        <w:trPr>
          <w:trHeight w:val="849"/>
        </w:trPr>
        <w:tc>
          <w:tcPr>
            <w:tcW w:w="4889" w:type="dxa"/>
          </w:tcPr>
          <w:p w14:paraId="39ACC84C" w14:textId="77777777" w:rsidR="00622870" w:rsidRDefault="00622870" w:rsidP="00186F5D">
            <w:pPr>
              <w:spacing w:before="60" w:after="60"/>
            </w:pPr>
            <w:r w:rsidRPr="00D046B0">
              <w:t>Kundens underskrift iht firmaattest</w:t>
            </w:r>
            <w:r>
              <w:t>:</w:t>
            </w:r>
          </w:p>
        </w:tc>
        <w:tc>
          <w:tcPr>
            <w:tcW w:w="5142" w:type="dxa"/>
          </w:tcPr>
          <w:p w14:paraId="348CEC45" w14:textId="77777777" w:rsidR="00622870" w:rsidRDefault="00622870" w:rsidP="00186F5D">
            <w:pPr>
              <w:spacing w:before="60" w:after="60"/>
            </w:pPr>
            <w:r>
              <w:t>Skriv navn med blokkbokstaver:</w:t>
            </w:r>
          </w:p>
          <w:p w14:paraId="1D50D2AF" w14:textId="77777777" w:rsidR="00622870" w:rsidRDefault="00622870" w:rsidP="00186F5D">
            <w:pPr>
              <w:spacing w:before="240" w:after="60"/>
            </w:pP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19114D" w14:textId="77777777" w:rsidR="00622870" w:rsidRPr="00186F5D" w:rsidRDefault="00622870" w:rsidP="00A21F6C">
      <w:pPr>
        <w:pStyle w:val="Overskrift2"/>
        <w:spacing w:before="240"/>
        <w:rPr>
          <w:b/>
          <w:sz w:val="20"/>
        </w:rPr>
      </w:pPr>
      <w:r w:rsidRPr="00186F5D">
        <w:rPr>
          <w:b/>
          <w:sz w:val="20"/>
        </w:rPr>
        <w:t>For Banken</w:t>
      </w:r>
    </w:p>
    <w:tbl>
      <w:tblPr>
        <w:tblStyle w:val="Tabellrutenett"/>
        <w:tblW w:w="0" w:type="auto"/>
        <w:tblLook w:val="04A0" w:firstRow="1" w:lastRow="0" w:firstColumn="1" w:lastColumn="0" w:noHBand="0" w:noVBand="1"/>
      </w:tblPr>
      <w:tblGrid>
        <w:gridCol w:w="4889"/>
        <w:gridCol w:w="5142"/>
      </w:tblGrid>
      <w:tr w:rsidR="00622870" w14:paraId="5FD09CF4" w14:textId="77777777" w:rsidTr="00A21F6C">
        <w:trPr>
          <w:trHeight w:val="417"/>
        </w:trPr>
        <w:tc>
          <w:tcPr>
            <w:tcW w:w="10031" w:type="dxa"/>
            <w:gridSpan w:val="2"/>
            <w:tcBorders>
              <w:top w:val="single" w:sz="4" w:space="0" w:color="auto"/>
              <w:bottom w:val="nil"/>
            </w:tcBorders>
            <w:vAlign w:val="center"/>
          </w:tcPr>
          <w:p w14:paraId="42B9752A" w14:textId="77777777" w:rsidR="00622870" w:rsidRDefault="00622870" w:rsidP="00186F5D">
            <w:pPr>
              <w:spacing w:before="60" w:after="60"/>
            </w:pPr>
            <w:r>
              <w:t xml:space="preserve">Sted/Dato: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4B79553D" w14:textId="77777777" w:rsidTr="00A21F6C">
        <w:trPr>
          <w:trHeight w:val="849"/>
        </w:trPr>
        <w:tc>
          <w:tcPr>
            <w:tcW w:w="4889" w:type="dxa"/>
          </w:tcPr>
          <w:p w14:paraId="61222E88" w14:textId="77777777" w:rsidR="00622870" w:rsidRDefault="00622870" w:rsidP="00186F5D">
            <w:pPr>
              <w:spacing w:before="60" w:after="60"/>
            </w:pPr>
            <w:r>
              <w:t>Underskrift:</w:t>
            </w:r>
          </w:p>
        </w:tc>
        <w:tc>
          <w:tcPr>
            <w:tcW w:w="5142" w:type="dxa"/>
          </w:tcPr>
          <w:p w14:paraId="775FF4D7" w14:textId="77777777" w:rsidR="00622870" w:rsidRDefault="00622870" w:rsidP="00186F5D">
            <w:pPr>
              <w:spacing w:before="60" w:after="60"/>
            </w:pPr>
            <w:r>
              <w:t>Skriv navn med blokkbokstaver:</w:t>
            </w:r>
          </w:p>
          <w:p w14:paraId="3740C95A" w14:textId="77777777" w:rsidR="00622870" w:rsidRDefault="00622870" w:rsidP="00186F5D">
            <w:pPr>
              <w:spacing w:before="240" w:after="60"/>
            </w:pP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8C7F34F" w14:textId="77777777" w:rsidR="00622870" w:rsidRPr="00E75AD5" w:rsidRDefault="00622870" w:rsidP="00A21F6C">
      <w:pPr>
        <w:pStyle w:val="Overskrift2"/>
        <w:spacing w:before="240"/>
        <w:rPr>
          <w:sz w:val="20"/>
          <w:szCs w:val="20"/>
        </w:rPr>
      </w:pPr>
      <w:r w:rsidRPr="00186F5D">
        <w:rPr>
          <w:b/>
          <w:sz w:val="20"/>
        </w:rPr>
        <w:t>For MPS</w:t>
      </w:r>
      <w:r w:rsidRPr="00186F5D">
        <w:rPr>
          <w:sz w:val="18"/>
        </w:rPr>
        <w:t xml:space="preserve"> - Avtalen er registrert hos MPS</w:t>
      </w:r>
    </w:p>
    <w:tbl>
      <w:tblPr>
        <w:tblStyle w:val="Tabellrutenett"/>
        <w:tblW w:w="0" w:type="auto"/>
        <w:tblLook w:val="04A0" w:firstRow="1" w:lastRow="0" w:firstColumn="1" w:lastColumn="0" w:noHBand="0" w:noVBand="1"/>
      </w:tblPr>
      <w:tblGrid>
        <w:gridCol w:w="4889"/>
        <w:gridCol w:w="5142"/>
      </w:tblGrid>
      <w:tr w:rsidR="00622870" w14:paraId="67EFBC3E" w14:textId="77777777" w:rsidTr="00A21F6C">
        <w:trPr>
          <w:trHeight w:val="417"/>
        </w:trPr>
        <w:tc>
          <w:tcPr>
            <w:tcW w:w="10031" w:type="dxa"/>
            <w:gridSpan w:val="2"/>
            <w:tcBorders>
              <w:top w:val="single" w:sz="4" w:space="0" w:color="auto"/>
              <w:bottom w:val="nil"/>
            </w:tcBorders>
            <w:vAlign w:val="center"/>
          </w:tcPr>
          <w:p w14:paraId="79CDD19F" w14:textId="77777777" w:rsidR="00622870" w:rsidRDefault="00622870" w:rsidP="00186F5D">
            <w:pPr>
              <w:spacing w:before="60" w:after="60"/>
            </w:pPr>
            <w:r>
              <w:t xml:space="preserve">Sted/Dato: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2870" w14:paraId="1284F8D9" w14:textId="77777777" w:rsidTr="00A21F6C">
        <w:trPr>
          <w:trHeight w:val="849"/>
        </w:trPr>
        <w:tc>
          <w:tcPr>
            <w:tcW w:w="4889" w:type="dxa"/>
          </w:tcPr>
          <w:p w14:paraId="73157D8C" w14:textId="77777777" w:rsidR="00622870" w:rsidRDefault="00622870" w:rsidP="00186F5D">
            <w:pPr>
              <w:spacing w:before="60" w:after="60"/>
            </w:pPr>
            <w:r>
              <w:t>Underskrift</w:t>
            </w:r>
          </w:p>
        </w:tc>
        <w:tc>
          <w:tcPr>
            <w:tcW w:w="5142" w:type="dxa"/>
          </w:tcPr>
          <w:p w14:paraId="1A7E5AB3" w14:textId="77777777" w:rsidR="00622870" w:rsidRDefault="00622870" w:rsidP="00186F5D">
            <w:pPr>
              <w:spacing w:before="60" w:after="60"/>
            </w:pPr>
            <w:r>
              <w:t>Skriv navn med blokkbokstaver:</w:t>
            </w:r>
          </w:p>
          <w:p w14:paraId="7C6A3BCC" w14:textId="77777777" w:rsidR="00622870" w:rsidRDefault="00622870" w:rsidP="00186F5D">
            <w:pPr>
              <w:spacing w:before="240" w:after="60"/>
            </w:pPr>
            <w:r>
              <w:fldChar w:fldCharType="begin">
                <w:ffData>
                  <w:name w:val="Teks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24B5A80" w14:textId="77777777" w:rsidR="00622870" w:rsidRDefault="00622870" w:rsidP="005D7999"/>
    <w:p w14:paraId="6FDBA6C8" w14:textId="77777777" w:rsidR="00622870" w:rsidRDefault="00622870" w:rsidP="006E355F">
      <w:pPr>
        <w:sectPr w:rsidR="00622870" w:rsidSect="00622870">
          <w:pgSz w:w="11907" w:h="16839" w:code="9"/>
          <w:pgMar w:top="397" w:right="737" w:bottom="397" w:left="850" w:header="510" w:footer="0" w:gutter="0"/>
          <w:cols w:space="708"/>
          <w:docGrid w:linePitch="245"/>
        </w:sectPr>
      </w:pPr>
    </w:p>
    <w:p w14:paraId="589A2F08" w14:textId="77777777" w:rsidR="00622870" w:rsidRPr="00C24705" w:rsidRDefault="00622870" w:rsidP="0046232D">
      <w:pPr>
        <w:pStyle w:val="Overskrift1"/>
        <w:spacing w:after="60"/>
        <w:jc w:val="right"/>
      </w:pPr>
      <w:r>
        <w:rPr>
          <w:noProof/>
        </w:rPr>
        <w:lastRenderedPageBreak/>
        <w:drawing>
          <wp:anchor distT="0" distB="0" distL="114300" distR="114300" simplePos="0" relativeHeight="251659264" behindDoc="0" locked="0" layoutInCell="1" allowOverlap="1" wp14:anchorId="35340C53" wp14:editId="1E3994FC">
            <wp:simplePos x="0" y="0"/>
            <wp:positionH relativeFrom="column">
              <wp:posOffset>19050</wp:posOffset>
            </wp:positionH>
            <wp:positionV relativeFrom="paragraph">
              <wp:posOffset>-44450</wp:posOffset>
            </wp:positionV>
            <wp:extent cx="895350" cy="457200"/>
            <wp:effectExtent l="0" t="0" r="0" b="0"/>
            <wp:wrapNone/>
            <wp:docPr id="111" name="Picture 1" descr="Logo D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 descr="Logo DN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705">
        <w:t xml:space="preserve">Avtalevilkår for </w:t>
      </w:r>
      <w:r>
        <w:br/>
      </w:r>
      <w:r w:rsidRPr="00C24705">
        <w:t>eFaktura Bedrift og Digitale dokumenter</w:t>
      </w:r>
    </w:p>
    <w:p w14:paraId="2E0B20CC" w14:textId="77777777" w:rsidR="00622870" w:rsidRPr="00C24705" w:rsidRDefault="00622870" w:rsidP="00351831">
      <w:pPr>
        <w:spacing w:before="60"/>
        <w:jc w:val="right"/>
      </w:pPr>
      <w:r w:rsidRPr="00C24705">
        <w:t xml:space="preserve">Versjon </w:t>
      </w:r>
      <w:r>
        <w:t>06</w:t>
      </w:r>
      <w:r w:rsidRPr="00C24705">
        <w:t>.20</w:t>
      </w:r>
      <w:r>
        <w:t>23</w:t>
      </w:r>
    </w:p>
    <w:p w14:paraId="7BF5F23F" w14:textId="77777777" w:rsidR="00622870" w:rsidRPr="00C24705" w:rsidRDefault="00622870" w:rsidP="00351831">
      <w:pPr>
        <w:spacing w:before="60"/>
        <w:jc w:val="right"/>
      </w:pPr>
      <w:r w:rsidRPr="00C24705">
        <w:t>Side 1 av 3</w:t>
      </w:r>
    </w:p>
    <w:p w14:paraId="255B474F" w14:textId="77777777" w:rsidR="00622870" w:rsidRPr="005D7999" w:rsidRDefault="00622870" w:rsidP="00176E5B">
      <w:pPr>
        <w:pStyle w:val="Overskrift2"/>
        <w:spacing w:before="60" w:after="20"/>
        <w:rPr>
          <w:b/>
          <w:color w:val="auto"/>
          <w:sz w:val="18"/>
        </w:rPr>
      </w:pPr>
      <w:r w:rsidRPr="005D7999">
        <w:rPr>
          <w:b/>
          <w:color w:val="auto"/>
          <w:sz w:val="18"/>
        </w:rPr>
        <w:t>1. Innledning</w:t>
      </w:r>
    </w:p>
    <w:p w14:paraId="39CB753F" w14:textId="77777777" w:rsidR="00622870" w:rsidRDefault="00622870" w:rsidP="00176E5B">
      <w:pPr>
        <w:spacing w:before="20"/>
      </w:pPr>
      <w:r>
        <w:t>DNB Bank ASA tilbyr eFaktura Bedrift og Digitale dokumenter til juridiske enheter som ønsker å sende eller motta elektronisk faktura, via DNB Connect eller annen filkommunikasjon direkte til Banken eller Mastercard Payment Services, i henhold til betingelsene under og den til enhver tid gjeldende produktbeskrivelse.</w:t>
      </w:r>
    </w:p>
    <w:p w14:paraId="4D5DB9AB" w14:textId="77777777" w:rsidR="00622870" w:rsidRDefault="00622870" w:rsidP="00176E5B">
      <w:pPr>
        <w:spacing w:before="20"/>
      </w:pPr>
      <w:r>
        <w:t>Utsteder/Mottaker må ha inngått en avtale om eFaktura Bedrift og Digitale dokumenter med Banken for å kunne ta i bruk tjenesten. DNB eFaktura Bedrift er rettet mot Utstedere og Mottaker som er hjemhørende i Norge.</w:t>
      </w:r>
    </w:p>
    <w:p w14:paraId="1FA8AF69" w14:textId="77777777" w:rsidR="00622870" w:rsidRPr="005D7999" w:rsidRDefault="00622870" w:rsidP="0046232D">
      <w:pPr>
        <w:pStyle w:val="Overskrift2"/>
        <w:spacing w:before="60" w:after="20"/>
        <w:rPr>
          <w:b/>
          <w:color w:val="auto"/>
          <w:sz w:val="18"/>
        </w:rPr>
      </w:pPr>
      <w:r>
        <w:rPr>
          <w:b/>
          <w:color w:val="auto"/>
          <w:sz w:val="18"/>
        </w:rPr>
        <w:t>2</w:t>
      </w:r>
      <w:r w:rsidRPr="005D7999">
        <w:rPr>
          <w:b/>
          <w:color w:val="auto"/>
          <w:sz w:val="18"/>
        </w:rPr>
        <w:t xml:space="preserve">. </w:t>
      </w:r>
      <w:r w:rsidRPr="0046232D">
        <w:rPr>
          <w:b/>
          <w:color w:val="auto"/>
          <w:sz w:val="18"/>
        </w:rPr>
        <w:t>Begrepsavklaringer</w:t>
      </w:r>
    </w:p>
    <w:p w14:paraId="255E2444" w14:textId="77777777" w:rsidR="00622870" w:rsidRDefault="00622870" w:rsidP="00176E5B">
      <w:pPr>
        <w:tabs>
          <w:tab w:val="left" w:pos="2410"/>
        </w:tabs>
        <w:spacing w:before="20"/>
        <w:ind w:left="2410" w:hanging="2410"/>
      </w:pPr>
      <w:r>
        <w:t>Avtalen</w:t>
      </w:r>
      <w:r>
        <w:tab/>
        <w:t>Er en avtale om bruk av eFaktura Bedrift og Digitale dokumenter og omfatter de generelle betingelsene og rammene for bruken.</w:t>
      </w:r>
    </w:p>
    <w:p w14:paraId="27A2055E" w14:textId="77777777" w:rsidR="00622870" w:rsidRDefault="00622870" w:rsidP="00176E5B">
      <w:pPr>
        <w:tabs>
          <w:tab w:val="left" w:pos="2410"/>
        </w:tabs>
        <w:ind w:left="2410" w:hanging="2410"/>
      </w:pPr>
      <w:r>
        <w:t xml:space="preserve">Avtale eFaktura Bedrift og </w:t>
      </w:r>
    </w:p>
    <w:p w14:paraId="0DB4B7A0" w14:textId="77777777" w:rsidR="00622870" w:rsidRDefault="00622870" w:rsidP="00176E5B">
      <w:pPr>
        <w:tabs>
          <w:tab w:val="left" w:pos="2410"/>
        </w:tabs>
        <w:spacing w:before="20"/>
        <w:ind w:left="2410" w:hanging="2410"/>
      </w:pPr>
      <w:r>
        <w:t>Digitale dokumenter</w:t>
      </w:r>
      <w:r>
        <w:tab/>
      </w:r>
      <w:r w:rsidRPr="00DB03CA">
        <w:t xml:space="preserve">Er en avtale som blant annet beskriver bedriftens rolle som Utsteder og/eller Mottaker av eFaktura og/eller Digitale dokumenter, valgt kommunikasjonsløsning, filformat og eventuelle tilleggstjenester levert av </w:t>
      </w:r>
      <w:r>
        <w:t>Mastercard Payment Services</w:t>
      </w:r>
      <w:r w:rsidRPr="00DB03CA">
        <w:t>.</w:t>
      </w:r>
    </w:p>
    <w:p w14:paraId="68F52BBF" w14:textId="77777777" w:rsidR="00622870" w:rsidRDefault="00622870" w:rsidP="00176E5B">
      <w:pPr>
        <w:tabs>
          <w:tab w:val="left" w:pos="2410"/>
        </w:tabs>
        <w:spacing w:before="20"/>
        <w:ind w:left="2410" w:hanging="2410"/>
      </w:pPr>
      <w:r w:rsidRPr="00DB03CA">
        <w:t>Integratør</w:t>
      </w:r>
      <w:r>
        <w:tab/>
        <w:t>Er en operatør eller et servicesenter som er leverandør til henholdsvis Utsteder eller Mottaker for en eller flere komponenter i eFaktura Bedrift og Digitale dokumenter løsningen til Mottaker eller Utsteder.</w:t>
      </w:r>
    </w:p>
    <w:p w14:paraId="209C2830" w14:textId="77777777" w:rsidR="00622870" w:rsidRDefault="00622870" w:rsidP="00176E5B">
      <w:pPr>
        <w:tabs>
          <w:tab w:val="left" w:pos="2410"/>
        </w:tabs>
        <w:spacing w:before="20"/>
        <w:ind w:left="2410" w:hanging="2410"/>
      </w:pPr>
      <w:r>
        <w:t>eFaktura</w:t>
      </w:r>
      <w:r>
        <w:tab/>
      </w:r>
      <w:r w:rsidRPr="00BD1F2C">
        <w:t>Er en elektronisk faktura og/eller kreditnota</w:t>
      </w:r>
      <w:r>
        <w:t>.</w:t>
      </w:r>
    </w:p>
    <w:p w14:paraId="21BE7F33" w14:textId="77777777" w:rsidR="00622870" w:rsidRDefault="00622870" w:rsidP="00176E5B">
      <w:pPr>
        <w:tabs>
          <w:tab w:val="left" w:pos="2410"/>
        </w:tabs>
        <w:spacing w:before="20"/>
        <w:ind w:left="2410" w:hanging="2410"/>
      </w:pPr>
      <w:r>
        <w:t>Digitale dokumenter</w:t>
      </w:r>
      <w:r>
        <w:tab/>
        <w:t>Øvrige digitale dokumenter som inngår i en handelsprosess. Digital katalog, ordre og ordrebekreftelse er eksempler på dokumenttyper som støttes i løsningen.</w:t>
      </w:r>
    </w:p>
    <w:p w14:paraId="24227F20" w14:textId="77777777" w:rsidR="00622870" w:rsidRDefault="00622870" w:rsidP="00176E5B">
      <w:pPr>
        <w:tabs>
          <w:tab w:val="left" w:pos="2410"/>
        </w:tabs>
        <w:spacing w:before="20"/>
        <w:ind w:left="2410" w:hanging="2410"/>
      </w:pPr>
      <w:r>
        <w:t>eFaktura via fil</w:t>
      </w:r>
      <w:r>
        <w:tab/>
        <w:t>Tilbys av Banken. Utsteder eller Utsteders Integratør sender fakturainformasjon via fil til Banken, og Banken gir Mottaker eller Mottakers Integratør tilgang til å hente denne via sitt system.</w:t>
      </w:r>
    </w:p>
    <w:p w14:paraId="5A73BFEC" w14:textId="77777777" w:rsidR="00622870" w:rsidRDefault="00622870" w:rsidP="00176E5B">
      <w:pPr>
        <w:tabs>
          <w:tab w:val="left" w:pos="2410"/>
        </w:tabs>
        <w:spacing w:before="20"/>
        <w:ind w:left="2410" w:hanging="2410"/>
      </w:pPr>
      <w:r>
        <w:t>Utsteder</w:t>
      </w:r>
      <w:r>
        <w:tab/>
      </w:r>
      <w:r w:rsidRPr="00BD1F2C">
        <w:t>Er en juridisk enhet som distribuerer eFaktura og Digitale dokumenter i henhold til avtalen og produktbeskrivelsen.</w:t>
      </w:r>
    </w:p>
    <w:p w14:paraId="25969DA6" w14:textId="77777777" w:rsidR="00622870" w:rsidRDefault="00622870" w:rsidP="00176E5B">
      <w:pPr>
        <w:tabs>
          <w:tab w:val="left" w:pos="2410"/>
        </w:tabs>
        <w:spacing w:before="20"/>
        <w:ind w:left="2410" w:hanging="2410"/>
      </w:pPr>
      <w:r>
        <w:t>Mottaker</w:t>
      </w:r>
      <w:r>
        <w:tab/>
        <w:t>Er en juridisk enhet som mottar eFaktura og distribuerer Digitale dokumenter i henhold til avtalen og produktbeskrivelsen.</w:t>
      </w:r>
    </w:p>
    <w:p w14:paraId="1E2AA5C6" w14:textId="77777777" w:rsidR="00622870" w:rsidRDefault="00622870" w:rsidP="00176E5B">
      <w:pPr>
        <w:tabs>
          <w:tab w:val="left" w:pos="2410"/>
        </w:tabs>
        <w:spacing w:before="20"/>
        <w:ind w:left="2410" w:hanging="2410"/>
      </w:pPr>
      <w:r>
        <w:t>Tjeneste</w:t>
      </w:r>
      <w:r>
        <w:tab/>
      </w:r>
      <w:r w:rsidRPr="00BD1F2C">
        <w:t>eFaktura Bedrift og Digitale dokumenter.</w:t>
      </w:r>
    </w:p>
    <w:p w14:paraId="652666CF" w14:textId="77777777" w:rsidR="00622870" w:rsidRDefault="00622870" w:rsidP="00176E5B">
      <w:pPr>
        <w:tabs>
          <w:tab w:val="left" w:pos="2410"/>
        </w:tabs>
        <w:spacing w:before="20"/>
        <w:ind w:left="2410" w:hanging="2410"/>
      </w:pPr>
      <w:r>
        <w:t>Produkt-beskrivelsen</w:t>
      </w:r>
      <w:r>
        <w:tab/>
        <w:t>Er den til enhver tid gjeldende beskrivelsen av eFaktura Bedrift og Digitale dokumenter.</w:t>
      </w:r>
    </w:p>
    <w:p w14:paraId="0D42F0CA" w14:textId="77777777" w:rsidR="00622870" w:rsidRPr="005D7999" w:rsidRDefault="00622870" w:rsidP="00176E5B">
      <w:pPr>
        <w:pStyle w:val="Overskrift2"/>
        <w:spacing w:before="60" w:after="20"/>
        <w:rPr>
          <w:b/>
          <w:color w:val="auto"/>
          <w:sz w:val="18"/>
        </w:rPr>
      </w:pPr>
      <w:r w:rsidRPr="005D7999">
        <w:rPr>
          <w:b/>
          <w:color w:val="auto"/>
          <w:sz w:val="18"/>
        </w:rPr>
        <w:t>3. Levering og overføring av elektronisk fakturainformasjon</w:t>
      </w:r>
    </w:p>
    <w:p w14:paraId="5C1C23D6" w14:textId="77777777" w:rsidR="00622870" w:rsidRDefault="00622870" w:rsidP="00176E5B">
      <w:pPr>
        <w:spacing w:before="20"/>
      </w:pPr>
      <w:r>
        <w:t>Mottaker/Utsteder og Banken skal bli enige om hvilken kommunikasjonsform som skal benyttes for forsendelse og mottak av eFaktura og digitale dokumenter i avtalen. eFaktura og Digitale dokumenter skal distribueres mellom Utsteder og Mottaker i henhold til avtalen og produktbeskrivelsen. Dersom Mottaker eller Utsteder bruker en integratør som underleverandør, skal integratørens navn gå frem av avtalen.</w:t>
      </w:r>
    </w:p>
    <w:p w14:paraId="3E97BA42" w14:textId="77777777" w:rsidR="00622870" w:rsidRPr="005D7999" w:rsidRDefault="00622870" w:rsidP="00176E5B">
      <w:pPr>
        <w:pStyle w:val="Overskrift2"/>
        <w:spacing w:before="60" w:after="20"/>
        <w:rPr>
          <w:b/>
          <w:color w:val="auto"/>
          <w:sz w:val="18"/>
        </w:rPr>
      </w:pPr>
      <w:r w:rsidRPr="005D7999">
        <w:rPr>
          <w:b/>
          <w:color w:val="auto"/>
          <w:sz w:val="18"/>
        </w:rPr>
        <w:t>4. Integratør</w:t>
      </w:r>
    </w:p>
    <w:p w14:paraId="5DD156EF" w14:textId="77777777" w:rsidR="00622870" w:rsidRDefault="00622870" w:rsidP="00176E5B">
      <w:pPr>
        <w:spacing w:before="20"/>
      </w:pPr>
      <w:r>
        <w:t>Utsteder og Mottaker kan bruke en integratør. Utsteder og Mottaker står ansvarlig for sine respektive integratorer. Inte-gratoren har rett til å sende faktura og Digitale dokumenter til Banken og motta faktura og Digitale dokumenter fra Banken på vegne av Utsteder eller Mottaker i henhold til avtale.</w:t>
      </w:r>
    </w:p>
    <w:p w14:paraId="4300EA50" w14:textId="77777777" w:rsidR="00622870" w:rsidRDefault="00622870" w:rsidP="00176E5B">
      <w:pPr>
        <w:spacing w:before="20"/>
      </w:pPr>
      <w:r>
        <w:t>De bestemmelser i denne avtalen som gjelder for Utsteder/Mottaker skal også gjelde for de respektive integratorer.</w:t>
      </w:r>
    </w:p>
    <w:p w14:paraId="1529D096" w14:textId="77777777" w:rsidR="00622870" w:rsidRPr="005D7999" w:rsidRDefault="00622870" w:rsidP="00176E5B">
      <w:pPr>
        <w:pStyle w:val="Overskrift2"/>
        <w:spacing w:before="60" w:after="20"/>
        <w:rPr>
          <w:b/>
          <w:color w:val="auto"/>
          <w:sz w:val="18"/>
        </w:rPr>
      </w:pPr>
      <w:r w:rsidRPr="005D7999">
        <w:rPr>
          <w:b/>
          <w:color w:val="auto"/>
          <w:sz w:val="18"/>
        </w:rPr>
        <w:t>5. Bankens plikt og ansvar</w:t>
      </w:r>
    </w:p>
    <w:p w14:paraId="0033D5F3" w14:textId="77777777" w:rsidR="00622870" w:rsidRPr="005D7999" w:rsidRDefault="00622870" w:rsidP="0046232D">
      <w:pPr>
        <w:pStyle w:val="Overskrift3"/>
        <w:spacing w:before="40" w:after="20"/>
        <w:rPr>
          <w:b w:val="0"/>
          <w:color w:val="auto"/>
          <w:sz w:val="18"/>
        </w:rPr>
      </w:pPr>
      <w:r w:rsidRPr="005D7999">
        <w:rPr>
          <w:b w:val="0"/>
          <w:color w:val="auto"/>
          <w:sz w:val="18"/>
        </w:rPr>
        <w:t>5.1 Generelt</w:t>
      </w:r>
    </w:p>
    <w:p w14:paraId="5FA37B61" w14:textId="77777777" w:rsidR="00622870" w:rsidRDefault="00622870" w:rsidP="00176E5B">
      <w:pPr>
        <w:spacing w:before="20"/>
      </w:pPr>
      <w:r>
        <w:t xml:space="preserve">Banken påtar seg å motta eFaktura og Digitale dokumenter som Utsteder har sendt i den form og på den måten som er avtalt med Utsteder og til å gjøre informasjonen i Bankens system </w:t>
      </w:r>
      <w:r w:rsidRPr="00DB03CA">
        <w:t>tilgjengelig for Mottaker eller Mottakers integrator. Banken har ikke plikt til å informere Mottaker eller Mottakers integrator om tilgjengeligheten av eFaktura og Digitale dokumenter.</w:t>
      </w:r>
    </w:p>
    <w:p w14:paraId="1DC1299C" w14:textId="77777777" w:rsidR="00622870" w:rsidRDefault="00622870" w:rsidP="00176E5B">
      <w:pPr>
        <w:spacing w:before="20"/>
      </w:pPr>
      <w:r>
        <w:t>Banken er avtalepartner med Utsteder/Mottaker og skal identifisere disse i henhold til Norske lover og regler.</w:t>
      </w:r>
    </w:p>
    <w:p w14:paraId="166600B8" w14:textId="77777777" w:rsidR="00622870" w:rsidRDefault="00622870" w:rsidP="00176E5B">
      <w:pPr>
        <w:spacing w:before="20"/>
      </w:pPr>
      <w:r>
        <w:t xml:space="preserve">Banken skal behandle eFaktura og Digitale dokumenter i henhold til avtalen og produktbeskrivelsen. Ved registrering av avtalen skal Banken registrere Mottakers/Utsteders Organisasjonsnummer/eFakturaID. Banken skal via Organisasjonsnummer/eFakturaID identifisere Utsteder og Mottaker og sørge for </w:t>
      </w:r>
      <w:r w:rsidRPr="00DB03CA">
        <w:t>riktig adressering av filer mellom Utstedere og Mottakere.</w:t>
      </w:r>
    </w:p>
    <w:p w14:paraId="62364B6A" w14:textId="77777777" w:rsidR="00622870" w:rsidRDefault="00622870" w:rsidP="00176E5B">
      <w:pPr>
        <w:spacing w:before="20"/>
      </w:pPr>
      <w:r w:rsidRPr="00DB03CA">
        <w:t>Banken skal gi kvitteringer/returinformasjon i henhold til produktbeskrivelsen</w:t>
      </w:r>
      <w:r>
        <w:t>.</w:t>
      </w:r>
    </w:p>
    <w:p w14:paraId="57F800AA" w14:textId="77777777" w:rsidR="00622870" w:rsidRDefault="00622870" w:rsidP="00176E5B">
      <w:pPr>
        <w:spacing w:before="20"/>
      </w:pPr>
      <w:r>
        <w:t>Banken kan avvise en eFaktura eller et Digitalt dokument til Utsteder dersom Banken eller Bankens samarbeidsbanker ikke kan identifisere Mottakeren ut fra informasjonen som er oppgitt i filen.</w:t>
      </w:r>
    </w:p>
    <w:p w14:paraId="603E6DD2" w14:textId="77777777" w:rsidR="00622870" w:rsidRDefault="00622870" w:rsidP="00176E5B">
      <w:pPr>
        <w:spacing w:before="20"/>
      </w:pPr>
      <w:r>
        <w:t>Banken tilbyr brukerstøtte som er tilgjengelig ifølge produkt- beskrivelsen eller på Bankens hjemmesider.</w:t>
      </w:r>
    </w:p>
    <w:p w14:paraId="5607F8FD" w14:textId="77777777" w:rsidR="00622870" w:rsidRDefault="00622870" w:rsidP="00176E5B">
      <w:pPr>
        <w:spacing w:before="20"/>
      </w:pPr>
      <w:r>
        <w:t>Bankens ansvar for å behandle eFaktura og Digitale dokumenter starter når Banken har mottatt denne i sine systemer og slutter når informasjonen er hentet eller slettet i Bankens systemer, i henhold til produktbeskrivelsen.</w:t>
      </w:r>
    </w:p>
    <w:p w14:paraId="0AE7EABD" w14:textId="77777777" w:rsidR="00622870" w:rsidRDefault="00622870" w:rsidP="00176E5B">
      <w:pPr>
        <w:spacing w:before="20"/>
      </w:pPr>
      <w:r>
        <w:t>Banken skal behandle og sende innholdet i filen uendret til Mottaker eller Mottakers integrator i henhold til produktbeskrivelsen.</w:t>
      </w:r>
    </w:p>
    <w:p w14:paraId="7E250C8E" w14:textId="77777777" w:rsidR="00622870" w:rsidRPr="00351831" w:rsidRDefault="00622870" w:rsidP="00176E5B">
      <w:pPr>
        <w:spacing w:before="20"/>
      </w:pPr>
      <w:r>
        <w:t xml:space="preserve">Banken kan avvise en eFaktura eller et Digitalt dokument til Utsteder dersom Banken eller Bankens samarbeidsbanker ikke </w:t>
      </w:r>
      <w:r w:rsidRPr="00DB03CA">
        <w:t>kan identifisere Mottakeren ut fra informasjonen som er oppgitt i filen.</w:t>
      </w:r>
    </w:p>
    <w:p w14:paraId="6E5F90C1" w14:textId="77777777" w:rsidR="00622870" w:rsidRDefault="00622870" w:rsidP="00176E5B">
      <w:pPr>
        <w:spacing w:before="20"/>
      </w:pPr>
      <w:r>
        <w:t>Banken tilbyr brukerstøtte som er tilgjengelig ifølge produkt- beskrivelsen eller på Bankens hjemmesider.</w:t>
      </w:r>
    </w:p>
    <w:p w14:paraId="63412EFA" w14:textId="77777777" w:rsidR="00622870" w:rsidRDefault="00622870" w:rsidP="00176E5B">
      <w:pPr>
        <w:spacing w:before="20"/>
      </w:pPr>
      <w:r>
        <w:t>Bankens ansvar for å behandle eFaktura og Digitale dokumenter starter når Banken har mottatt denne i sine systemer og slutter når informasjonen er hentet eller slettet i Bankens systemer, i henhold til produktbeskrivelsen.</w:t>
      </w:r>
    </w:p>
    <w:p w14:paraId="56B41831" w14:textId="77777777" w:rsidR="00622870" w:rsidRDefault="00622870" w:rsidP="00176E5B">
      <w:pPr>
        <w:spacing w:before="20"/>
      </w:pPr>
      <w:r>
        <w:t>Banken skal behandle og sende innholdet i filen uendret til Mottaker eller Mottakers integrator i henhold til produktbeskrivelsen.</w:t>
      </w:r>
    </w:p>
    <w:p w14:paraId="5610F4CE" w14:textId="77777777" w:rsidR="00622870" w:rsidRDefault="00622870" w:rsidP="00176E5B">
      <w:pPr>
        <w:spacing w:before="20"/>
      </w:pPr>
      <w:r>
        <w:t>Utsteder er ansvarlig for innholdet i og riktigheten av en eFaktura eller digitalt dokument.</w:t>
      </w:r>
    </w:p>
    <w:p w14:paraId="638C56FB" w14:textId="77777777" w:rsidR="00622870" w:rsidRDefault="00622870" w:rsidP="00176E5B">
      <w:pPr>
        <w:spacing w:before="20"/>
      </w:pPr>
      <w:r>
        <w:t>Alle dokumenter må sendes i formatet som er avtalt med Banken. Ved bruk av standard formatet som forvaltes av DIFI er, mottaker/utsteder ansvarlig for å benytte til enhver tid gyldig EHF format versjon.</w:t>
      </w:r>
    </w:p>
    <w:p w14:paraId="19F1B45A" w14:textId="77777777" w:rsidR="00622870" w:rsidRDefault="00622870" w:rsidP="00176E5B">
      <w:pPr>
        <w:spacing w:before="20"/>
      </w:pPr>
      <w:r>
        <w:t>Banken skal la eFaktura og Digitale dokumenter fra Utstedere eller Utsteders integratorer være tilgjengelig for Mottaker eller Mottakers integrator i den perioden som er spesifisert i produktbeskrivelsen. Etter den tid har Banken ikke plikt til å lagre informasjonen eller levere den til Utsteder, Mottaker eller respektive integratorer.</w:t>
      </w:r>
    </w:p>
    <w:p w14:paraId="68A09A03" w14:textId="77777777" w:rsidR="00622870" w:rsidRPr="00EE04FF" w:rsidRDefault="00622870" w:rsidP="00245C0D">
      <w:pPr>
        <w:spacing w:before="60"/>
        <w:rPr>
          <w:sz w:val="14"/>
          <w:szCs w:val="14"/>
        </w:rPr>
      </w:pPr>
      <w:r w:rsidRPr="00F35944">
        <w:rPr>
          <w:sz w:val="14"/>
          <w:szCs w:val="14"/>
        </w:rPr>
        <w:t>DNB Bank ASA | Org.nr.:</w:t>
      </w:r>
      <w:r w:rsidRPr="00F35944">
        <w:t xml:space="preserve"> </w:t>
      </w:r>
      <w:r w:rsidRPr="00F35944">
        <w:rPr>
          <w:sz w:val="14"/>
          <w:szCs w:val="14"/>
        </w:rPr>
        <w:t>984 851 006 | Postadresse: Postboks 1600 Sentrum, 0021 Oslo</w:t>
      </w:r>
      <w:r w:rsidRPr="00F35944">
        <w:rPr>
          <w:sz w:val="14"/>
          <w:szCs w:val="14"/>
        </w:rPr>
        <w:br/>
        <w:t>Besøksadresse: Dronning Eufemias gate 30, 0021 Oslo | Telefon: 91504800</w:t>
      </w:r>
    </w:p>
    <w:p w14:paraId="74416391" w14:textId="77777777" w:rsidR="00622870" w:rsidRPr="005D7999" w:rsidRDefault="00622870" w:rsidP="00176E5B">
      <w:pPr>
        <w:pStyle w:val="Overskrift2"/>
        <w:spacing w:before="60" w:after="20"/>
        <w:rPr>
          <w:b/>
          <w:color w:val="auto"/>
          <w:sz w:val="18"/>
        </w:rPr>
      </w:pPr>
      <w:r w:rsidRPr="005D7999">
        <w:rPr>
          <w:b/>
          <w:color w:val="auto"/>
          <w:sz w:val="18"/>
        </w:rPr>
        <w:lastRenderedPageBreak/>
        <w:t>6. Begrensninger i Bankens forpliktelser</w:t>
      </w:r>
    </w:p>
    <w:p w14:paraId="0B95A2E5" w14:textId="77777777" w:rsidR="00622870" w:rsidRDefault="00622870" w:rsidP="00176E5B">
      <w:pPr>
        <w:spacing w:before="20"/>
      </w:pPr>
      <w:r>
        <w:t>Banken er ikke ansvarlig for konsekvenstap eller indirekte tap eller skader, som for eksempel tapt inntekt eller forventet fortjeneste, mislighold av andre kontraktsmessige forhold eller andre uforutsette skader på grunn av mislighold eller feil i Tjenesten.</w:t>
      </w:r>
    </w:p>
    <w:p w14:paraId="0696F05B" w14:textId="77777777" w:rsidR="00622870" w:rsidRPr="005D7999" w:rsidRDefault="00622870" w:rsidP="00176E5B">
      <w:pPr>
        <w:pStyle w:val="Overskrift2"/>
        <w:spacing w:before="60" w:after="20"/>
        <w:rPr>
          <w:b/>
          <w:color w:val="auto"/>
          <w:sz w:val="18"/>
        </w:rPr>
      </w:pPr>
      <w:r w:rsidRPr="005D7999">
        <w:rPr>
          <w:b/>
          <w:color w:val="auto"/>
          <w:sz w:val="18"/>
        </w:rPr>
        <w:t>7. Fakturamottaker og Fakturautsteders plikt og ansvar</w:t>
      </w:r>
    </w:p>
    <w:p w14:paraId="678F7945" w14:textId="77777777" w:rsidR="00622870" w:rsidRDefault="00622870" w:rsidP="00176E5B">
      <w:pPr>
        <w:spacing w:before="20"/>
      </w:pPr>
      <w:r>
        <w:t>Før tjenestene settes i produksjon skal innholdet i eFaktura og Digitalt dokumenter testes og godkjennes. Utsteder avtaler overføring av test-fil med Banken. Mottaker meddeler Banken når alt er klart for mottak av test. Testen skal godkjennes av Banken eller av Bankens underleverandør.</w:t>
      </w:r>
    </w:p>
    <w:p w14:paraId="062C3E56" w14:textId="77777777" w:rsidR="00622870" w:rsidRPr="005D7999" w:rsidRDefault="00622870" w:rsidP="00176E5B">
      <w:pPr>
        <w:pStyle w:val="Overskrift3"/>
        <w:spacing w:before="60" w:after="20"/>
        <w:rPr>
          <w:b w:val="0"/>
          <w:color w:val="auto"/>
          <w:sz w:val="18"/>
        </w:rPr>
      </w:pPr>
      <w:r w:rsidRPr="005D7999">
        <w:rPr>
          <w:b w:val="0"/>
          <w:color w:val="auto"/>
          <w:sz w:val="18"/>
        </w:rPr>
        <w:t xml:space="preserve">7.1 Forretnings- og/eller Regnskapsførere </w:t>
      </w:r>
    </w:p>
    <w:p w14:paraId="6A601CCA" w14:textId="77777777" w:rsidR="00622870" w:rsidRDefault="00622870" w:rsidP="00176E5B">
      <w:pPr>
        <w:spacing w:before="20"/>
      </w:pPr>
      <w:r>
        <w:t>Dersom Utsteder/Mottaker er forretnings- og/eller regnskaps-fører må utsteder/mottaker ha inngått avtale med sine kunder om utstedelse/mottak av deres eFaktura som innebærer at utsteder/mottaker kan inngå avtale med Banken om eFaktura på deres vegne.</w:t>
      </w:r>
    </w:p>
    <w:p w14:paraId="043D7064" w14:textId="77777777" w:rsidR="00622870" w:rsidRDefault="00622870" w:rsidP="00176E5B">
      <w:pPr>
        <w:spacing w:before="20"/>
      </w:pPr>
      <w:r>
        <w:t xml:space="preserve">Skal betalingen skje til en konto som Utsteder ikke er kontoeier til, skal også dette </w:t>
      </w:r>
      <w:proofErr w:type="gramStart"/>
      <w:r>
        <w:t>fremgå</w:t>
      </w:r>
      <w:proofErr w:type="gramEnd"/>
      <w:r>
        <w:t xml:space="preserve"> av avtale mellom forretnings- og/eller regnskapsfører og dennes kunder.</w:t>
      </w:r>
    </w:p>
    <w:p w14:paraId="440D5B3C" w14:textId="77777777" w:rsidR="00622870" w:rsidRPr="005D7999" w:rsidRDefault="00622870" w:rsidP="00176E5B">
      <w:pPr>
        <w:pStyle w:val="Overskrift3"/>
        <w:spacing w:before="60" w:after="20"/>
        <w:rPr>
          <w:b w:val="0"/>
          <w:color w:val="auto"/>
          <w:sz w:val="18"/>
        </w:rPr>
      </w:pPr>
      <w:r w:rsidRPr="005D7999">
        <w:rPr>
          <w:b w:val="0"/>
          <w:color w:val="auto"/>
          <w:sz w:val="18"/>
        </w:rPr>
        <w:t>7.2 Utsteder</w:t>
      </w:r>
    </w:p>
    <w:p w14:paraId="4F71DB65" w14:textId="77777777" w:rsidR="00622870" w:rsidRDefault="00622870" w:rsidP="00176E5B">
      <w:pPr>
        <w:spacing w:before="20"/>
      </w:pPr>
      <w:r>
        <w:t>Utsteder er ansvarlig for å bruke Tjenesten i henhold til produktbeskrivelsen.</w:t>
      </w:r>
    </w:p>
    <w:p w14:paraId="5DFAA049" w14:textId="77777777" w:rsidR="00622870" w:rsidRDefault="00622870" w:rsidP="00176E5B">
      <w:pPr>
        <w:spacing w:before="20"/>
      </w:pPr>
      <w:r>
        <w:t>Utsteder forplikter seg til å ha et backup system for å kunne levere eFakturaer og digitale dokumenter på nytt inntil Banken har kvittert for mottaket.</w:t>
      </w:r>
    </w:p>
    <w:p w14:paraId="72E3EE41" w14:textId="77777777" w:rsidR="00622870" w:rsidRDefault="00622870" w:rsidP="00176E5B">
      <w:pPr>
        <w:spacing w:before="20"/>
      </w:pPr>
      <w:r>
        <w:t>Utsteder skal stå ansvarlig for innholdet av alle dokumenter som sendes.</w:t>
      </w:r>
    </w:p>
    <w:p w14:paraId="2D38165F" w14:textId="77777777" w:rsidR="00622870" w:rsidRDefault="00622870" w:rsidP="00176E5B">
      <w:pPr>
        <w:spacing w:before="20"/>
      </w:pPr>
      <w:r>
        <w:t>Utsteder er ansvarlig for å levere eFaktura og Digitale dokumenter til Banken i henhold til produktbeskrivelse og avtale.</w:t>
      </w:r>
    </w:p>
    <w:p w14:paraId="5BBEFD92" w14:textId="77777777" w:rsidR="00622870" w:rsidRDefault="00622870" w:rsidP="00176E5B">
      <w:pPr>
        <w:spacing w:before="20"/>
      </w:pPr>
      <w:r>
        <w:t>Overføring av fil fra Utsteder til Banken skal gjøres i henhold til de format som er avtalt og godkjent. Endringer i format utløser ny test og tilhørende kostnader dekkes av Kunde.</w:t>
      </w:r>
    </w:p>
    <w:p w14:paraId="4912B9AF" w14:textId="77777777" w:rsidR="00622870" w:rsidRPr="005D7999" w:rsidRDefault="00622870" w:rsidP="00176E5B">
      <w:pPr>
        <w:pStyle w:val="Overskrift3"/>
        <w:spacing w:before="60" w:after="20"/>
        <w:rPr>
          <w:b w:val="0"/>
          <w:color w:val="auto"/>
          <w:sz w:val="18"/>
        </w:rPr>
      </w:pPr>
      <w:r w:rsidRPr="005D7999">
        <w:rPr>
          <w:b w:val="0"/>
          <w:color w:val="auto"/>
          <w:sz w:val="18"/>
        </w:rPr>
        <w:t>7.3 Mottaker</w:t>
      </w:r>
    </w:p>
    <w:p w14:paraId="6E6A3AC6" w14:textId="77777777" w:rsidR="00622870" w:rsidRDefault="00622870" w:rsidP="00176E5B">
      <w:pPr>
        <w:spacing w:before="20"/>
      </w:pPr>
      <w:r>
        <w:t>Mottaker er ansvarlig for å hente eFaktura og Digitale dokumenter fra Banken innen den tid som er definert i produktbeskrivelsen.</w:t>
      </w:r>
    </w:p>
    <w:p w14:paraId="7C5DB3B7" w14:textId="77777777" w:rsidR="00622870" w:rsidRDefault="00622870" w:rsidP="00176E5B">
      <w:pPr>
        <w:spacing w:before="20"/>
      </w:pPr>
      <w:r>
        <w:t>Mottaker skal lagre eFaktura og Digitale dokumenter i den perioden som er spesifisert i produktbeskrivelsen og i henhold til den enhver tid gjeldende regnskapslovgivningen.</w:t>
      </w:r>
    </w:p>
    <w:p w14:paraId="31C46200" w14:textId="77777777" w:rsidR="00622870" w:rsidRDefault="00622870" w:rsidP="00176E5B">
      <w:pPr>
        <w:spacing w:before="20"/>
      </w:pPr>
      <w:r>
        <w:t>Mottaker forplikter seg til å avtale eventuelle korrigeringer i eFaktura eller Digitale dokumenter direkte med Utsteder.</w:t>
      </w:r>
    </w:p>
    <w:p w14:paraId="55F070D7" w14:textId="77777777" w:rsidR="00622870" w:rsidRDefault="00622870" w:rsidP="00176E5B">
      <w:pPr>
        <w:spacing w:before="20"/>
      </w:pPr>
      <w:r>
        <w:t>Mottaker forplikter seg til å ha et backup system for eFakturaer eller Digitale dokumenter som mottas fra Utsteder eller fra Banken i tilfelle avbrudd i tjenesten.</w:t>
      </w:r>
    </w:p>
    <w:p w14:paraId="0425D5F4" w14:textId="77777777" w:rsidR="00622870" w:rsidRDefault="00622870" w:rsidP="00176E5B">
      <w:pPr>
        <w:spacing w:before="20"/>
      </w:pPr>
      <w:r>
        <w:t xml:space="preserve">Denne avtalen inkluderer innmelding i ELMA (Elektronisk mottaker adresseregister). Dersom Banken eller Mastercard Payment Services mottar data som ikke kan behandles maskinelt, blir ikke eFaktura eller Digitalt dokument videreformidlet. Mottaker kan inngå avtale om avviksrapportering pr </w:t>
      </w:r>
      <w:proofErr w:type="gramStart"/>
      <w:r>
        <w:t>mail</w:t>
      </w:r>
      <w:proofErr w:type="gramEnd"/>
      <w:r>
        <w:t xml:space="preserve"> for eFaktura. Dette innebærer oversendelse av hvem som er Utsteder, XML av data som er mottatt med feilårsak.</w:t>
      </w:r>
    </w:p>
    <w:p w14:paraId="3A8DB00E" w14:textId="77777777" w:rsidR="00622870" w:rsidRPr="005D7999" w:rsidRDefault="00622870" w:rsidP="00176E5B">
      <w:pPr>
        <w:pStyle w:val="Overskrift2"/>
        <w:spacing w:before="60" w:after="20"/>
        <w:rPr>
          <w:b/>
          <w:color w:val="auto"/>
          <w:sz w:val="18"/>
        </w:rPr>
      </w:pPr>
      <w:r w:rsidRPr="005D7999">
        <w:rPr>
          <w:b/>
          <w:color w:val="auto"/>
          <w:sz w:val="18"/>
        </w:rPr>
        <w:t>8. Annullering av eFaktura</w:t>
      </w:r>
    </w:p>
    <w:p w14:paraId="68A7EEB0" w14:textId="77777777" w:rsidR="00622870" w:rsidRDefault="00622870" w:rsidP="00176E5B">
      <w:pPr>
        <w:spacing w:before="20"/>
      </w:pPr>
      <w:r>
        <w:t>Utsteder kan ikke annullere en eFaktura eller Digitalt dokument, eller endre innholdet etter at disse er mottatt i Bankens system.</w:t>
      </w:r>
    </w:p>
    <w:p w14:paraId="0D7CBB78" w14:textId="77777777" w:rsidR="00622870" w:rsidRPr="005D7999" w:rsidRDefault="00622870" w:rsidP="00176E5B">
      <w:pPr>
        <w:pStyle w:val="Overskrift2"/>
        <w:spacing w:before="60" w:after="20"/>
        <w:rPr>
          <w:b/>
          <w:color w:val="auto"/>
          <w:sz w:val="18"/>
        </w:rPr>
      </w:pPr>
      <w:r w:rsidRPr="005D7999">
        <w:rPr>
          <w:b/>
          <w:color w:val="auto"/>
          <w:sz w:val="18"/>
        </w:rPr>
        <w:t>9. Åpningstid</w:t>
      </w:r>
    </w:p>
    <w:p w14:paraId="0530A2CB" w14:textId="77777777" w:rsidR="00622870" w:rsidRDefault="00622870" w:rsidP="00176E5B">
      <w:pPr>
        <w:spacing w:before="20"/>
      </w:pPr>
      <w:r>
        <w:t>Tjenesten er tilgjengelig alle dager 24 timer i døgnet.</w:t>
      </w:r>
    </w:p>
    <w:p w14:paraId="35E20210" w14:textId="77777777" w:rsidR="00622870" w:rsidRDefault="00622870" w:rsidP="00176E5B">
      <w:pPr>
        <w:spacing w:before="20"/>
      </w:pPr>
      <w:r>
        <w:t>Banken kan innstille tjenesten i tilfelle teknisk feil, oppgradering av programvare, vedlikehold av systemet, endringer, strømbrudd eller lignende forhold.</w:t>
      </w:r>
    </w:p>
    <w:p w14:paraId="3A76021E" w14:textId="77777777" w:rsidR="00622870" w:rsidRDefault="00622870" w:rsidP="00176E5B">
      <w:pPr>
        <w:spacing w:before="20"/>
      </w:pPr>
      <w:r>
        <w:t>Dersom Banken er klar over at tjenesten vil bli innstilt, skal Banken informere Utsteder og Mottaker om dette i rimelig tid før tjenesten innstilles. Dersom innstillingen av tjenesten ikke er kjent på forhånd, skal Banken informere Utsteder og Mottaker så snart det er mulig. Banken er ikke forpliktet til å varsle Utsteder og Mottaker om innstillinger som antas ikke å ha betydning for henholdsvis Utsteder eller Mottaker.</w:t>
      </w:r>
    </w:p>
    <w:p w14:paraId="5C3C1EB9" w14:textId="77777777" w:rsidR="00622870" w:rsidRDefault="00622870" w:rsidP="00176E5B">
      <w:pPr>
        <w:spacing w:before="20"/>
      </w:pPr>
      <w:r>
        <w:t>Varsel kan være i form av en melding som sendes Utsteder og Mottaker elektronisk.</w:t>
      </w:r>
    </w:p>
    <w:p w14:paraId="097399A5" w14:textId="77777777" w:rsidR="00622870" w:rsidRPr="005D7999" w:rsidRDefault="00622870" w:rsidP="00176E5B">
      <w:pPr>
        <w:pStyle w:val="Overskrift2"/>
        <w:spacing w:before="60" w:after="20"/>
        <w:rPr>
          <w:b/>
          <w:color w:val="auto"/>
          <w:sz w:val="18"/>
        </w:rPr>
      </w:pPr>
      <w:r w:rsidRPr="005D7999">
        <w:rPr>
          <w:b/>
          <w:color w:val="auto"/>
          <w:sz w:val="18"/>
        </w:rPr>
        <w:t>10. Behandlingstid</w:t>
      </w:r>
    </w:p>
    <w:p w14:paraId="32D9FAC7" w14:textId="77777777" w:rsidR="00622870" w:rsidRDefault="00622870" w:rsidP="00176E5B">
      <w:pPr>
        <w:spacing w:before="20"/>
      </w:pPr>
      <w:r>
        <w:t>Bankens behandlingstid for eFaktura og Digitale dokumenter er spesifisert i Produktbeskrivelsen.</w:t>
      </w:r>
    </w:p>
    <w:p w14:paraId="6F7661BB" w14:textId="77777777" w:rsidR="00622870" w:rsidRPr="005D7999" w:rsidRDefault="00622870" w:rsidP="00176E5B">
      <w:pPr>
        <w:pStyle w:val="Overskrift2"/>
        <w:spacing w:before="60" w:after="20"/>
        <w:rPr>
          <w:b/>
          <w:color w:val="auto"/>
          <w:sz w:val="18"/>
        </w:rPr>
      </w:pPr>
      <w:r w:rsidRPr="005D7999">
        <w:rPr>
          <w:b/>
          <w:color w:val="auto"/>
          <w:sz w:val="18"/>
        </w:rPr>
        <w:t>11. Pris</w:t>
      </w:r>
    </w:p>
    <w:p w14:paraId="2B90410A" w14:textId="77777777" w:rsidR="00622870" w:rsidRDefault="00622870" w:rsidP="00176E5B">
      <w:pPr>
        <w:spacing w:before="20"/>
      </w:pPr>
      <w:r>
        <w:t>Banken har rett til å belaste provisjoner og gebyrer for eFaktura Bedrift og Digitale dokumenter i henhold til Bankens til enhver tid gjeldende prisliste eller eventuelt i henhold til særskilt avtale.</w:t>
      </w:r>
    </w:p>
    <w:p w14:paraId="581BEB15" w14:textId="77777777" w:rsidR="00622870" w:rsidRDefault="00622870" w:rsidP="00176E5B">
      <w:pPr>
        <w:spacing w:before="20"/>
      </w:pPr>
      <w:r>
        <w:t>Utsteder og Mottaker gir herved Banken ugjenkallelig fullmakt til å debitere kontoen for provisjoner og gebyrer knyttet til eFaktura Bedrift og Digitale dokumenter tjenesten så lenge avtalen løper.</w:t>
      </w:r>
    </w:p>
    <w:p w14:paraId="42166549" w14:textId="77777777" w:rsidR="00622870" w:rsidRDefault="00622870" w:rsidP="00176E5B">
      <w:pPr>
        <w:spacing w:before="20"/>
      </w:pPr>
      <w:r>
        <w:t>Priser for Tjenesten er angitt uten merverdiavgift. Merverdiavgift vil tillegges ovennevnte priser dersom tjenesten vurderes å være merverdiavgiftpliktig.</w:t>
      </w:r>
    </w:p>
    <w:p w14:paraId="7038877F" w14:textId="77777777" w:rsidR="00622870" w:rsidRDefault="00622870" w:rsidP="00176E5B">
      <w:pPr>
        <w:spacing w:before="20"/>
      </w:pPr>
      <w:r>
        <w:t>Banken har rett til å endre provisjoner og gebyrer eller innføre nye provisjoner og gebyrer med en 1 (en) måneds varsel.</w:t>
      </w:r>
    </w:p>
    <w:p w14:paraId="43B2F525" w14:textId="77777777" w:rsidR="00622870" w:rsidRPr="005D7999" w:rsidRDefault="00622870" w:rsidP="00176E5B">
      <w:pPr>
        <w:pStyle w:val="Overskrift2"/>
        <w:spacing w:before="60" w:after="20"/>
        <w:rPr>
          <w:b/>
          <w:color w:val="auto"/>
          <w:sz w:val="18"/>
        </w:rPr>
      </w:pPr>
      <w:r w:rsidRPr="005D7999">
        <w:rPr>
          <w:b/>
          <w:color w:val="auto"/>
          <w:sz w:val="18"/>
        </w:rPr>
        <w:t>12. Informasjon om Mottaker og Utsteders navn</w:t>
      </w:r>
    </w:p>
    <w:p w14:paraId="43735665" w14:textId="77777777" w:rsidR="00622870" w:rsidRDefault="00622870" w:rsidP="00176E5B">
      <w:pPr>
        <w:spacing w:before="20"/>
      </w:pPr>
      <w:r>
        <w:t>Banken, andre selskap i DNB konsernet og enhver annen part som er involvert i levering av tjenestene gis hermed tillatelse til å legge ut informasjon til offentligheten om at Utsteder og Mottaker har tilsluttet seg tjenesten. Informasjonen kan legges ut på Internett eller i et annet fora.</w:t>
      </w:r>
    </w:p>
    <w:p w14:paraId="3AC6453F" w14:textId="77777777" w:rsidR="00622870" w:rsidRPr="005D7999" w:rsidRDefault="00622870" w:rsidP="00176E5B">
      <w:pPr>
        <w:pStyle w:val="Overskrift2"/>
        <w:spacing w:before="60" w:after="20"/>
        <w:rPr>
          <w:b/>
          <w:color w:val="auto"/>
          <w:sz w:val="18"/>
        </w:rPr>
      </w:pPr>
      <w:r w:rsidRPr="005D7999">
        <w:rPr>
          <w:b/>
          <w:color w:val="auto"/>
          <w:sz w:val="18"/>
        </w:rPr>
        <w:t>13. Underleverandører</w:t>
      </w:r>
    </w:p>
    <w:p w14:paraId="635B5295" w14:textId="77777777" w:rsidR="00622870" w:rsidRDefault="00622870" w:rsidP="00176E5B">
      <w:pPr>
        <w:spacing w:before="20"/>
      </w:pPr>
      <w:r>
        <w:t>Banken bruker Mastercard Payment Services som underleverandør for tjenesten. Banken står ansvarlig for underleverandørenes virksomhet knyttet til levering av eFaktura Bedrift og Digitale dokumenter tjenestene.</w:t>
      </w:r>
    </w:p>
    <w:p w14:paraId="417C1005" w14:textId="77777777" w:rsidR="00622870" w:rsidRPr="005D7999" w:rsidRDefault="00622870" w:rsidP="00176E5B">
      <w:pPr>
        <w:pStyle w:val="Overskrift2"/>
        <w:spacing w:before="60" w:after="20"/>
        <w:rPr>
          <w:b/>
          <w:color w:val="auto"/>
          <w:sz w:val="18"/>
        </w:rPr>
      </w:pPr>
      <w:r w:rsidRPr="005D7999">
        <w:rPr>
          <w:b/>
          <w:color w:val="auto"/>
          <w:sz w:val="18"/>
        </w:rPr>
        <w:t>14. Bankens taushetsplikt</w:t>
      </w:r>
    </w:p>
    <w:p w14:paraId="4F7F6D40" w14:textId="77777777" w:rsidR="00622870" w:rsidRDefault="00622870" w:rsidP="00176E5B">
      <w:pPr>
        <w:spacing w:before="20"/>
      </w:pPr>
      <w:r>
        <w:t>Utsteder og Mottaker samtykker i at Banken og andre selskap i DNB konsernet kan gi og behandle informasjon om henholdsvis Utsteder og Mottaker innen DNB konsernet og til tredjepart så sant dette er nødvendig for å oppfylle betingelsene i avtalen.</w:t>
      </w:r>
    </w:p>
    <w:p w14:paraId="668F1D7E" w14:textId="77777777" w:rsidR="00622870" w:rsidRPr="005D7999" w:rsidRDefault="00622870" w:rsidP="00176E5B">
      <w:pPr>
        <w:pStyle w:val="Overskrift2"/>
        <w:spacing w:before="60" w:after="20"/>
        <w:rPr>
          <w:b/>
          <w:color w:val="auto"/>
          <w:sz w:val="18"/>
        </w:rPr>
      </w:pPr>
      <w:r w:rsidRPr="005D7999">
        <w:rPr>
          <w:b/>
          <w:color w:val="auto"/>
          <w:sz w:val="18"/>
        </w:rPr>
        <w:t>15. Endringer</w:t>
      </w:r>
    </w:p>
    <w:p w14:paraId="1B6B6489" w14:textId="77777777" w:rsidR="00622870" w:rsidRDefault="00622870" w:rsidP="00176E5B">
      <w:pPr>
        <w:spacing w:before="20"/>
      </w:pPr>
      <w:r>
        <w:t xml:space="preserve">Banken har rett til å endre betingelsene i avtalen og i produkt- beskrivelsen med 1 - en - måneds varsel til Utsteder og Mottaker. </w:t>
      </w:r>
    </w:p>
    <w:p w14:paraId="01FC959E" w14:textId="77777777" w:rsidR="00622870" w:rsidRDefault="00622870" w:rsidP="00176E5B">
      <w:pPr>
        <w:spacing w:before="20"/>
      </w:pPr>
      <w:r>
        <w:t xml:space="preserve">Varsel er derimot ikke </w:t>
      </w:r>
      <w:proofErr w:type="gramStart"/>
      <w:r>
        <w:t>påkrevd</w:t>
      </w:r>
      <w:proofErr w:type="gramEnd"/>
      <w:r>
        <w:t xml:space="preserve"> dersom endringen etter Bankens mening er helt og holdent til Utsteders eller Mottakers fordel eller er av mindre betydning.</w:t>
      </w:r>
    </w:p>
    <w:p w14:paraId="52048A91" w14:textId="77777777" w:rsidR="00622870" w:rsidRPr="005D7999" w:rsidRDefault="00622870" w:rsidP="00176E5B">
      <w:pPr>
        <w:pStyle w:val="Overskrift2"/>
        <w:spacing w:before="60" w:after="20"/>
        <w:rPr>
          <w:b/>
          <w:color w:val="auto"/>
          <w:sz w:val="18"/>
        </w:rPr>
      </w:pPr>
      <w:r w:rsidRPr="005D7999">
        <w:rPr>
          <w:b/>
          <w:color w:val="auto"/>
          <w:sz w:val="18"/>
        </w:rPr>
        <w:t>16. Opphavs- og eiendomsrett</w:t>
      </w:r>
    </w:p>
    <w:p w14:paraId="1344B10D" w14:textId="77777777" w:rsidR="00622870" w:rsidRDefault="00622870" w:rsidP="00176E5B">
      <w:pPr>
        <w:spacing w:before="20"/>
      </w:pPr>
      <w:r>
        <w:t>Banken har full opphavs- og eiendomsrett og alle andre immaterielle rettigheter til tjenesten.</w:t>
      </w:r>
    </w:p>
    <w:p w14:paraId="4D48F811" w14:textId="77777777" w:rsidR="00622870" w:rsidRPr="005D7999" w:rsidRDefault="00622870" w:rsidP="00176E5B">
      <w:pPr>
        <w:pStyle w:val="Overskrift2"/>
        <w:spacing w:before="60" w:after="20"/>
        <w:rPr>
          <w:b/>
          <w:color w:val="auto"/>
          <w:sz w:val="18"/>
        </w:rPr>
      </w:pPr>
      <w:r w:rsidRPr="005D7999">
        <w:rPr>
          <w:b/>
          <w:color w:val="auto"/>
          <w:sz w:val="18"/>
        </w:rPr>
        <w:lastRenderedPageBreak/>
        <w:t>17. Gjeldende betingelser</w:t>
      </w:r>
    </w:p>
    <w:p w14:paraId="036194CC" w14:textId="77777777" w:rsidR="00622870" w:rsidRDefault="00622870" w:rsidP="00176E5B">
      <w:pPr>
        <w:spacing w:before="20"/>
      </w:pPr>
      <w:r>
        <w:t>Bruk av tjenesten er underlagt betingelsene i denne avtalen. Produktbeskrivelsen og Bankens prisliste og andre betingelser som måtte skriftlig være avtalt mellom partene er et supplement til avtalen og gjelder så langt de ikke er i konflikt med betingelsene i avtalen.</w:t>
      </w:r>
    </w:p>
    <w:p w14:paraId="519609CF" w14:textId="77777777" w:rsidR="00622870" w:rsidRPr="005D7999" w:rsidRDefault="00622870" w:rsidP="00176E5B">
      <w:pPr>
        <w:pStyle w:val="Overskrift2"/>
        <w:spacing w:before="60" w:after="20"/>
        <w:rPr>
          <w:b/>
          <w:color w:val="auto"/>
          <w:sz w:val="18"/>
        </w:rPr>
      </w:pPr>
      <w:r w:rsidRPr="005D7999">
        <w:rPr>
          <w:b/>
          <w:color w:val="auto"/>
          <w:sz w:val="18"/>
        </w:rPr>
        <w:t>18. Varsler</w:t>
      </w:r>
    </w:p>
    <w:p w14:paraId="040330C8" w14:textId="77777777" w:rsidR="00622870" w:rsidRDefault="00622870" w:rsidP="00176E5B">
      <w:pPr>
        <w:spacing w:before="20"/>
      </w:pPr>
      <w:r>
        <w:t>Dersom Banken sender skriftlig varsel til Utsteder og/eller Mottaker, anses varselet som mottatt 7 - sju - dager etter at varslet er sendt til den adressen som Utsteder og Mottaker har oppgitt til Banken, eller til den adressen som står oppført i Foretaksregisteret/Enhetsregisteret.</w:t>
      </w:r>
    </w:p>
    <w:p w14:paraId="09730F53" w14:textId="77777777" w:rsidR="00622870" w:rsidRDefault="00622870" w:rsidP="00176E5B">
      <w:pPr>
        <w:spacing w:before="20"/>
      </w:pPr>
      <w:r>
        <w:t>Dersom Banken sender varsel elektronisk som en del av en forsendelse til Utsteder og/eller Mottaker eller inkluderer det i den interaktive tjenesten, anses varselet som mottatt senest 3 - tre - dager etter den datoen varselet ble gjort tilgjengelig til Utsteder og Mottaker gjennom tjenesten eller gjennom Bankens system.</w:t>
      </w:r>
    </w:p>
    <w:p w14:paraId="1E1F8C24" w14:textId="77777777" w:rsidR="00622870" w:rsidRDefault="00622870" w:rsidP="00176E5B">
      <w:pPr>
        <w:spacing w:before="20"/>
      </w:pPr>
      <w:r>
        <w:t>Utsteder og Mottaker skal omgående gi Banken skriftlig beskjed om navn- og adresseendringer.</w:t>
      </w:r>
    </w:p>
    <w:p w14:paraId="3B500244" w14:textId="77777777" w:rsidR="00622870" w:rsidRPr="005D7999" w:rsidRDefault="00622870" w:rsidP="00176E5B">
      <w:pPr>
        <w:pStyle w:val="Overskrift2"/>
        <w:spacing w:before="60" w:after="20"/>
        <w:rPr>
          <w:b/>
          <w:color w:val="auto"/>
          <w:sz w:val="18"/>
        </w:rPr>
      </w:pPr>
      <w:r w:rsidRPr="005D7999">
        <w:rPr>
          <w:b/>
          <w:color w:val="auto"/>
          <w:sz w:val="18"/>
        </w:rPr>
        <w:t>19. Klager</w:t>
      </w:r>
    </w:p>
    <w:p w14:paraId="0773C598" w14:textId="77777777" w:rsidR="00622870" w:rsidRDefault="00622870" w:rsidP="00176E5B">
      <w:pPr>
        <w:spacing w:before="20"/>
      </w:pPr>
      <w:r>
        <w:t>Dersom tap skulle oppstå hos Utsteder eller Mottaker som følge av feil i tjenesten, må Utsteder og Mottaker skriftlig informere Banken om dette og spesifisere feilen.</w:t>
      </w:r>
    </w:p>
    <w:p w14:paraId="7F70185B" w14:textId="77777777" w:rsidR="00622870" w:rsidRDefault="00622870" w:rsidP="00176E5B">
      <w:pPr>
        <w:spacing w:before="20"/>
      </w:pPr>
      <w:r>
        <w:t xml:space="preserve">Klage må sendes så snart Utsteder og Mottaker har oppdaget eller burde ha oppdaget feilen og ikke senere enn 2 - to - måneder etter at feil oppstod. Utsteder og Mottaker mister retten til å </w:t>
      </w:r>
      <w:proofErr w:type="gramStart"/>
      <w:r>
        <w:t>påberope seg</w:t>
      </w:r>
      <w:proofErr w:type="gramEnd"/>
      <w:r>
        <w:t xml:space="preserve"> feilen mot Banken dersom klagen ikke er sendt innen denne fristen.</w:t>
      </w:r>
    </w:p>
    <w:p w14:paraId="0A63477C" w14:textId="77777777" w:rsidR="00622870" w:rsidRPr="005D7999" w:rsidRDefault="00622870" w:rsidP="00176E5B">
      <w:pPr>
        <w:pStyle w:val="Overskrift2"/>
        <w:spacing w:before="60" w:after="20"/>
        <w:rPr>
          <w:b/>
          <w:color w:val="auto"/>
          <w:sz w:val="18"/>
        </w:rPr>
      </w:pPr>
      <w:r w:rsidRPr="005D7999">
        <w:rPr>
          <w:b/>
          <w:color w:val="auto"/>
          <w:sz w:val="18"/>
        </w:rPr>
        <w:t>20. Bankens rett til å avbryte tjenesten</w:t>
      </w:r>
    </w:p>
    <w:p w14:paraId="1DBA0D3B" w14:textId="77777777" w:rsidR="00622870" w:rsidRDefault="00622870" w:rsidP="00176E5B">
      <w:pPr>
        <w:spacing w:before="20"/>
      </w:pPr>
      <w:r>
        <w:t>Banken har rett til å stoppe tjenesten dersom den har grunn til mistanke om straffbare forhold, misbruk av tjenesten, handlinger som bryter lov eller avtalen, som er uetiske eller dersom bruken av tjenesten er en fare for datasikkerheten eller Bankens virksomhet, for Bankens kunder eller tredjepart eller er Et brudd på deres rettigheter.</w:t>
      </w:r>
    </w:p>
    <w:p w14:paraId="059A5838" w14:textId="77777777" w:rsidR="00622870" w:rsidRPr="005D7999" w:rsidRDefault="00622870" w:rsidP="00176E5B">
      <w:pPr>
        <w:pStyle w:val="Overskrift2"/>
        <w:spacing w:before="60" w:after="20"/>
        <w:rPr>
          <w:b/>
          <w:color w:val="auto"/>
          <w:sz w:val="18"/>
        </w:rPr>
      </w:pPr>
      <w:r w:rsidRPr="005D7999">
        <w:rPr>
          <w:b/>
          <w:color w:val="auto"/>
          <w:sz w:val="18"/>
        </w:rPr>
        <w:t>21. Begrensninger i Bankens forpliktelser</w:t>
      </w:r>
    </w:p>
    <w:p w14:paraId="0D371046" w14:textId="77777777" w:rsidR="00622870" w:rsidRDefault="00622870" w:rsidP="00176E5B">
      <w:pPr>
        <w:spacing w:before="20"/>
      </w:pPr>
      <w:r>
        <w:t>Banken er ikke ansvarlig for konsekvenstap eller indirekte tap eller skader, som for eksempel tapt inntekt eller forventet fortjeneste, mislighold av andre kontraktsmessige forhold eller andre uforutsette skader på grunn av mislighold eller feil i tjenesten.</w:t>
      </w:r>
    </w:p>
    <w:p w14:paraId="1477FC30" w14:textId="77777777" w:rsidR="00622870" w:rsidRDefault="00622870" w:rsidP="00176E5B">
      <w:pPr>
        <w:spacing w:before="20"/>
      </w:pPr>
      <w:r>
        <w:t>Banken er ikke ansvarlig for tap eller skade som er oppstått hos tredjepart, som Utsteder, Mottaker, integratorer, data- eller telekommunikasjonsleverandører, IT-servicesenter eller andre som er involvert i behandlingen av eFaktura og Digitale dokumenter.</w:t>
      </w:r>
    </w:p>
    <w:p w14:paraId="5A127E19" w14:textId="77777777" w:rsidR="00622870" w:rsidRDefault="00622870" w:rsidP="00176E5B">
      <w:pPr>
        <w:spacing w:before="20"/>
      </w:pPr>
      <w:r>
        <w:t>Banken er ikke ansvarlig for at all informasjon blir overført til Mottaker dersom Mottaker eller Mottakers integrator mottar data et annet format enn det format Utsteder sender data i til Bankens system.</w:t>
      </w:r>
    </w:p>
    <w:p w14:paraId="127C7BEC" w14:textId="77777777" w:rsidR="00622870" w:rsidRPr="005D7999" w:rsidRDefault="00622870" w:rsidP="00176E5B">
      <w:pPr>
        <w:pStyle w:val="Overskrift2"/>
        <w:spacing w:before="60" w:after="20"/>
        <w:rPr>
          <w:b/>
          <w:color w:val="auto"/>
          <w:sz w:val="18"/>
        </w:rPr>
      </w:pPr>
      <w:r w:rsidRPr="005D7999">
        <w:rPr>
          <w:b/>
          <w:color w:val="auto"/>
          <w:sz w:val="18"/>
        </w:rPr>
        <w:t>22. Force majeure</w:t>
      </w:r>
    </w:p>
    <w:p w14:paraId="4CAAC35B" w14:textId="77777777" w:rsidR="00622870" w:rsidRDefault="00622870" w:rsidP="00176E5B">
      <w:pPr>
        <w:spacing w:before="20"/>
      </w:pPr>
      <w:r>
        <w:t>Banken er ikke ansvarlig for tap eller skade som følge av force majeure eller for uforutsett avbrudd i Bankens virksomhet av lignende grunner, som for eksempel:</w:t>
      </w:r>
    </w:p>
    <w:p w14:paraId="4E1563DB" w14:textId="77777777" w:rsidR="00622870" w:rsidRDefault="00622870" w:rsidP="00A50B2D">
      <w:pPr>
        <w:spacing w:before="20"/>
        <w:ind w:left="170" w:hanging="170"/>
      </w:pPr>
      <w:r>
        <w:t>▪</w:t>
      </w:r>
      <w:r>
        <w:tab/>
        <w:t>tiltak fra myndighetenes side,</w:t>
      </w:r>
    </w:p>
    <w:p w14:paraId="25A4B4AF" w14:textId="77777777" w:rsidR="00622870" w:rsidRDefault="00622870" w:rsidP="00A50B2D">
      <w:pPr>
        <w:spacing w:before="20"/>
        <w:ind w:left="170" w:hanging="170"/>
      </w:pPr>
      <w:r>
        <w:t>▪</w:t>
      </w:r>
      <w:r>
        <w:tab/>
        <w:t>krig eller fare for krig, opprør eller sivile uroligheter,</w:t>
      </w:r>
    </w:p>
    <w:p w14:paraId="3AB4552C" w14:textId="77777777" w:rsidR="00622870" w:rsidRDefault="00622870" w:rsidP="00A50B2D">
      <w:pPr>
        <w:spacing w:before="20"/>
        <w:ind w:left="170" w:hanging="170"/>
      </w:pPr>
      <w:r>
        <w:t>▪</w:t>
      </w:r>
      <w:r>
        <w:tab/>
        <w:t>avbrudd i posttjeneste og i automatisk databehandling, i overføring av data og annen telekommunikasjon eller elektrisitetsforsyning som er utenfor Bankens kontroll,</w:t>
      </w:r>
    </w:p>
    <w:p w14:paraId="33344A48" w14:textId="77777777" w:rsidR="00622870" w:rsidRDefault="00622870" w:rsidP="00A50B2D">
      <w:pPr>
        <w:spacing w:before="20"/>
        <w:ind w:left="170" w:hanging="170"/>
      </w:pPr>
      <w:r>
        <w:t>▪</w:t>
      </w:r>
      <w:r>
        <w:tab/>
        <w:t>avbrudd eller forsinkelse i Bankens virksomhet som følge avbrann eller</w:t>
      </w:r>
    </w:p>
    <w:p w14:paraId="78128910" w14:textId="77777777" w:rsidR="00622870" w:rsidRDefault="00622870" w:rsidP="00A50B2D">
      <w:pPr>
        <w:spacing w:before="20"/>
        <w:ind w:left="170" w:hanging="170"/>
      </w:pPr>
      <w:r>
        <w:t>▪</w:t>
      </w:r>
      <w:r>
        <w:tab/>
        <w:t>streik, lockout, boikott og blokade uten hensyn til om Banken er involvert eller ikke.</w:t>
      </w:r>
    </w:p>
    <w:p w14:paraId="7A213401" w14:textId="77777777" w:rsidR="00622870" w:rsidRDefault="00622870" w:rsidP="00176E5B">
      <w:pPr>
        <w:spacing w:before="20"/>
      </w:pPr>
      <w:r>
        <w:t>I tilfelle forhold som beskrevet i første avsnitt oppstår og som er til hinder for at Banken kan utføre sine forpliktelser i henhold til avtalen, kan slike handlinger eller utføringer utsettes til det er mulig å foreta dem.</w:t>
      </w:r>
    </w:p>
    <w:p w14:paraId="66D4FAAE" w14:textId="77777777" w:rsidR="00622870" w:rsidRDefault="00622870" w:rsidP="00176E5B">
      <w:pPr>
        <w:spacing w:before="20"/>
      </w:pPr>
      <w:r>
        <w:t>Dersom uvanlige og uforutsigbare forhold gjør at Banken forhindres i å formidle eFaktura eller Digitale dokumenter, er</w:t>
      </w:r>
    </w:p>
    <w:p w14:paraId="13A1C9D8" w14:textId="77777777" w:rsidR="00622870" w:rsidRDefault="00622870" w:rsidP="00176E5B">
      <w:pPr>
        <w:spacing w:before="20"/>
      </w:pPr>
      <w:r>
        <w:t>Mottaker ikke ansvarlig for tap eller skade som måtte oppstå hos Utsteder som følge av slike forhold som har oppstått hos Banken, som strafferente.</w:t>
      </w:r>
    </w:p>
    <w:p w14:paraId="40C914C6" w14:textId="77777777" w:rsidR="00622870" w:rsidRPr="005D7999" w:rsidRDefault="00622870" w:rsidP="00176E5B">
      <w:pPr>
        <w:pStyle w:val="Overskrift2"/>
        <w:spacing w:before="60" w:after="20"/>
        <w:rPr>
          <w:b/>
          <w:color w:val="auto"/>
          <w:sz w:val="18"/>
        </w:rPr>
      </w:pPr>
      <w:r w:rsidRPr="005D7999">
        <w:rPr>
          <w:b/>
          <w:color w:val="auto"/>
          <w:sz w:val="18"/>
        </w:rPr>
        <w:t>23. Overdragelse av avtalen</w:t>
      </w:r>
    </w:p>
    <w:p w14:paraId="7D2EB755" w14:textId="77777777" w:rsidR="00622870" w:rsidRDefault="00622870" w:rsidP="00176E5B">
      <w:pPr>
        <w:spacing w:before="20"/>
      </w:pPr>
      <w:r>
        <w:t>Utsteder og Mottaker har ikke rett til å overdra sine rettigheter og forpliktelser under denne avtalen til en tredjepart uten Bankens skriftlige godkjenning.</w:t>
      </w:r>
    </w:p>
    <w:p w14:paraId="043C3C0E" w14:textId="77777777" w:rsidR="00622870" w:rsidRDefault="00622870" w:rsidP="00176E5B">
      <w:pPr>
        <w:spacing w:before="20"/>
      </w:pPr>
      <w:r>
        <w:t>Banken har rett til å overdra sine rettigheter og forpliktelser under denne avtalen til et annet selskap i DNB konsernet.</w:t>
      </w:r>
    </w:p>
    <w:p w14:paraId="15D8A873" w14:textId="77777777" w:rsidR="00622870" w:rsidRPr="005D7999" w:rsidRDefault="00622870" w:rsidP="00176E5B">
      <w:pPr>
        <w:pStyle w:val="Overskrift2"/>
        <w:spacing w:before="60" w:after="20"/>
        <w:rPr>
          <w:b/>
          <w:color w:val="auto"/>
          <w:sz w:val="18"/>
        </w:rPr>
      </w:pPr>
      <w:r w:rsidRPr="005D7999">
        <w:rPr>
          <w:b/>
          <w:color w:val="auto"/>
          <w:sz w:val="18"/>
        </w:rPr>
        <w:t>24. Varighet og oppsigelse</w:t>
      </w:r>
    </w:p>
    <w:p w14:paraId="33C30291" w14:textId="77777777" w:rsidR="00622870" w:rsidRDefault="00622870" w:rsidP="00176E5B">
      <w:pPr>
        <w:spacing w:before="20"/>
      </w:pPr>
      <w:r>
        <w:t>Denne avtalen gjelder og løper inntil den blir sagt opp i henhold til bestemmelsene i denne paragrafen.</w:t>
      </w:r>
    </w:p>
    <w:p w14:paraId="5B4656C1" w14:textId="77777777" w:rsidR="00622870" w:rsidRDefault="00622870" w:rsidP="00176E5B">
      <w:pPr>
        <w:spacing w:before="20"/>
      </w:pPr>
      <w:r>
        <w:t>Begge parter kan si opp avtalen med 1 - en - måneds skriftlig varsel til den andre parten.</w:t>
      </w:r>
    </w:p>
    <w:p w14:paraId="347B2166" w14:textId="77777777" w:rsidR="00622870" w:rsidRDefault="00622870" w:rsidP="00176E5B">
      <w:pPr>
        <w:spacing w:before="20"/>
      </w:pPr>
      <w:r>
        <w:t>Banken har rett til å si opp avtalen med øyeblikkelig virkning og med varsel til Utsteder eller Mottaker, når:</w:t>
      </w:r>
    </w:p>
    <w:p w14:paraId="72BD267C" w14:textId="77777777" w:rsidR="00622870" w:rsidRDefault="00622870" w:rsidP="00A50B2D">
      <w:pPr>
        <w:spacing w:before="20"/>
        <w:ind w:left="170" w:hanging="170"/>
      </w:pPr>
      <w:r>
        <w:t>▪</w:t>
      </w:r>
      <w:r>
        <w:tab/>
        <w:t>henholdsvis Utsteder eller Mottaker har vesentlig misligholdt denne avtalen</w:t>
      </w:r>
    </w:p>
    <w:p w14:paraId="5D7A5A7B" w14:textId="77777777" w:rsidR="00622870" w:rsidRDefault="00622870" w:rsidP="00A50B2D">
      <w:pPr>
        <w:spacing w:before="20"/>
        <w:ind w:left="170" w:hanging="170"/>
      </w:pPr>
      <w:r>
        <w:t>▪</w:t>
      </w:r>
      <w:r>
        <w:tab/>
        <w:t>det er rimelig grunn til å anta at Utsteder eller Mottaker ikke er i stand til i vesentlig grad å overholde sine forpliktelser i henhold til denne avtalen og enhver annen avtale med Banken eller et annet selskap i DNB konsernet og når dette kan forventes å vare i mer enn 2 - to - uker</w:t>
      </w:r>
    </w:p>
    <w:p w14:paraId="39EE0F34" w14:textId="77777777" w:rsidR="00622870" w:rsidRDefault="00622870" w:rsidP="00A50B2D">
      <w:pPr>
        <w:spacing w:before="20"/>
        <w:ind w:left="170" w:hanging="170"/>
      </w:pPr>
      <w:r>
        <w:t>▪</w:t>
      </w:r>
      <w:r>
        <w:tab/>
        <w:t>Banken har en velbegrunnet mistanke om at tjenesten er brukt til lovstridige aktiviteter</w:t>
      </w:r>
    </w:p>
    <w:p w14:paraId="7CCA14A7" w14:textId="77777777" w:rsidR="00622870" w:rsidRDefault="00622870" w:rsidP="00176E5B">
      <w:pPr>
        <w:spacing w:before="20"/>
      </w:pPr>
      <w:r>
        <w:t>Uansett oppsigelsesgrunn skal avtalen være gyldig frem til Banken har hatt rimelig tid til å avslutte tjenesten.</w:t>
      </w:r>
    </w:p>
    <w:p w14:paraId="6F8757E8" w14:textId="77777777" w:rsidR="00622870" w:rsidRDefault="00622870" w:rsidP="00176E5B">
      <w:pPr>
        <w:spacing w:before="20"/>
      </w:pPr>
      <w:r>
        <w:t>Sies avtalen opp i løpet av et tidsrom som Utsteder eller Mottaker har betalt gebyr for, har Utsteder og Mottaker ingen rett til refusjon av hele eller deler av beløpet som er betalt.</w:t>
      </w:r>
    </w:p>
    <w:p w14:paraId="36444842" w14:textId="77777777" w:rsidR="00622870" w:rsidRPr="005D7999" w:rsidRDefault="00622870" w:rsidP="00176E5B">
      <w:pPr>
        <w:pStyle w:val="Overskrift2"/>
        <w:spacing w:before="60" w:after="20"/>
        <w:rPr>
          <w:b/>
          <w:color w:val="auto"/>
          <w:sz w:val="18"/>
        </w:rPr>
      </w:pPr>
      <w:r w:rsidRPr="005D7999">
        <w:rPr>
          <w:b/>
          <w:color w:val="auto"/>
          <w:sz w:val="18"/>
        </w:rPr>
        <w:t>25. Gjeldende lov og jurisdiksjon</w:t>
      </w:r>
    </w:p>
    <w:p w14:paraId="7494D1E2" w14:textId="77777777" w:rsidR="00622870" w:rsidRDefault="00622870" w:rsidP="00F35944">
      <w:pPr>
        <w:spacing w:before="20"/>
      </w:pPr>
      <w:r>
        <w:t>Norsk lov skal gjelde for denne avtalen.</w:t>
      </w:r>
    </w:p>
    <w:p w14:paraId="0C44B700" w14:textId="77777777" w:rsidR="00622870" w:rsidRDefault="00622870" w:rsidP="00F35944">
      <w:pPr>
        <w:spacing w:before="20"/>
      </w:pPr>
      <w:r>
        <w:t>Tvister som oppstår i forbindelse med avtalen skal avgjøres av Oslo Tingsrett.</w:t>
      </w:r>
    </w:p>
    <w:p w14:paraId="432D440E" w14:textId="77777777" w:rsidR="00622870" w:rsidRDefault="00622870" w:rsidP="00F35944">
      <w:pPr>
        <w:spacing w:before="20"/>
      </w:pPr>
      <w:r>
        <w:t>Ingenting i denne paragrafen skal begrense Bankens rett til å reise sak i forbindelse med avtalen ved en annen domstol.</w:t>
      </w:r>
    </w:p>
    <w:p w14:paraId="3A98AABF" w14:textId="77777777" w:rsidR="00622870" w:rsidRDefault="00622870" w:rsidP="005D7999"/>
    <w:p w14:paraId="0DDB3D2D" w14:textId="77777777" w:rsidR="00622870" w:rsidRDefault="00622870" w:rsidP="006E355F">
      <w:pPr>
        <w:sectPr w:rsidR="00622870" w:rsidSect="00622870">
          <w:pgSz w:w="11907" w:h="16839" w:code="9"/>
          <w:pgMar w:top="397" w:right="567" w:bottom="397" w:left="567" w:header="510" w:footer="0" w:gutter="0"/>
          <w:cols w:space="708"/>
          <w:docGrid w:linePitch="245"/>
        </w:sectPr>
      </w:pPr>
    </w:p>
    <w:p w14:paraId="2EC6AE62" w14:textId="77777777" w:rsidR="00622870" w:rsidRPr="00FD32BF" w:rsidRDefault="00622870" w:rsidP="00FD32BF">
      <w:pPr>
        <w:pStyle w:val="Overskrift1"/>
        <w:jc w:val="right"/>
      </w:pPr>
      <w:bookmarkStart w:id="11" w:name="_Hlk86733256"/>
      <w:r w:rsidRPr="00FD32BF">
        <w:rPr>
          <w:noProof/>
        </w:rPr>
        <w:lastRenderedPageBreak/>
        <w:drawing>
          <wp:anchor distT="0" distB="0" distL="114300" distR="114300" simplePos="0" relativeHeight="251661312" behindDoc="0" locked="0" layoutInCell="1" allowOverlap="1" wp14:anchorId="5B0BB1C8" wp14:editId="6F8A0DA0">
            <wp:simplePos x="0" y="0"/>
            <wp:positionH relativeFrom="column">
              <wp:posOffset>64914</wp:posOffset>
            </wp:positionH>
            <wp:positionV relativeFrom="paragraph">
              <wp:posOffset>-743</wp:posOffset>
            </wp:positionV>
            <wp:extent cx="895350" cy="457200"/>
            <wp:effectExtent l="0" t="0" r="0" b="0"/>
            <wp:wrapNone/>
            <wp:docPr id="85" name="Picture 24" descr="Logo D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4" descr="Logo DN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anchor>
        </w:drawing>
      </w:r>
      <w:r w:rsidRPr="00FD32BF">
        <w:t>Avtalevilkår for eFaktura B2C</w:t>
      </w:r>
      <w:r w:rsidRPr="00FD32BF">
        <w:br/>
        <w:t>mellom fakturautsteder og banken</w:t>
      </w:r>
    </w:p>
    <w:p w14:paraId="171CA093" w14:textId="77777777" w:rsidR="00622870" w:rsidRPr="00300FE6" w:rsidRDefault="00622870" w:rsidP="00FD32BF">
      <w:pPr>
        <w:rPr>
          <w:sz w:val="16"/>
          <w:szCs w:val="16"/>
        </w:rPr>
      </w:pPr>
    </w:p>
    <w:bookmarkEnd w:id="11"/>
    <w:p w14:paraId="4048D901" w14:textId="77777777" w:rsidR="00622870" w:rsidRPr="00847997" w:rsidRDefault="00622870" w:rsidP="00611840">
      <w:pPr>
        <w:pStyle w:val="Overskrift1"/>
        <w:spacing w:before="60" w:after="60"/>
        <w:rPr>
          <w:b/>
          <w:i/>
          <w:iCs/>
          <w:sz w:val="16"/>
          <w:szCs w:val="16"/>
        </w:rPr>
      </w:pPr>
      <w:r w:rsidRPr="00847997">
        <w:rPr>
          <w:b/>
          <w:i/>
          <w:iCs/>
          <w:sz w:val="16"/>
          <w:szCs w:val="16"/>
        </w:rPr>
        <w:t>A. Innledende bestemmelser</w:t>
      </w:r>
    </w:p>
    <w:p w14:paraId="45B9DEA5" w14:textId="77777777" w:rsidR="00622870" w:rsidRPr="00847997" w:rsidRDefault="00622870" w:rsidP="000D3CB5">
      <w:pPr>
        <w:pStyle w:val="Overskrift2"/>
        <w:spacing w:before="60"/>
        <w:rPr>
          <w:b/>
          <w:color w:val="auto"/>
          <w:sz w:val="16"/>
          <w:szCs w:val="16"/>
        </w:rPr>
      </w:pPr>
      <w:r w:rsidRPr="00847997">
        <w:rPr>
          <w:b/>
          <w:color w:val="auto"/>
          <w:sz w:val="16"/>
          <w:szCs w:val="16"/>
        </w:rPr>
        <w:t>1. Kort beskrivelse av tjenesten</w:t>
      </w:r>
    </w:p>
    <w:p w14:paraId="069F2D45" w14:textId="77777777" w:rsidR="00622870" w:rsidRPr="00847997" w:rsidRDefault="00622870" w:rsidP="000D3CB5">
      <w:pPr>
        <w:spacing w:before="40"/>
        <w:rPr>
          <w:rFonts w:cs="Arial"/>
          <w:sz w:val="16"/>
          <w:szCs w:val="16"/>
        </w:rPr>
      </w:pPr>
      <w:r w:rsidRPr="00847997">
        <w:rPr>
          <w:rFonts w:cs="Arial"/>
          <w:sz w:val="16"/>
          <w:szCs w:val="16"/>
        </w:rPr>
        <w:t>eFaktura er en tjeneste for elektronisk formidling og presentasjon av betalingskrav og faktura i fakturamottakers (betalers) nettbank</w:t>
      </w:r>
      <w:r>
        <w:rPr>
          <w:rFonts w:cs="Arial"/>
          <w:sz w:val="16"/>
          <w:szCs w:val="16"/>
        </w:rPr>
        <w:t xml:space="preserve"> </w:t>
      </w:r>
      <w:r w:rsidRPr="00611840">
        <w:rPr>
          <w:rFonts w:cs="Arial"/>
          <w:sz w:val="16"/>
          <w:szCs w:val="16"/>
        </w:rPr>
        <w:t>eller betalingsflate</w:t>
      </w:r>
      <w:r w:rsidRPr="00847997">
        <w:rPr>
          <w:rFonts w:cs="Arial"/>
          <w:sz w:val="16"/>
          <w:szCs w:val="16"/>
        </w:rPr>
        <w:t>. Formidling av betalingskrav og fakturaspesifikasjon forutsetter at fakturamottakers bank og fakturamottaker er tilsluttet eFaktura B2C-tjenesten.</w:t>
      </w:r>
    </w:p>
    <w:p w14:paraId="239874ED" w14:textId="77777777" w:rsidR="00622870" w:rsidRPr="00847997" w:rsidRDefault="00622870" w:rsidP="000D3CB5">
      <w:pPr>
        <w:spacing w:before="40"/>
        <w:rPr>
          <w:rFonts w:cs="Arial"/>
          <w:sz w:val="16"/>
          <w:szCs w:val="16"/>
        </w:rPr>
      </w:pPr>
      <w:r w:rsidRPr="00847997">
        <w:rPr>
          <w:rFonts w:cs="Arial"/>
          <w:sz w:val="16"/>
          <w:szCs w:val="16"/>
        </w:rPr>
        <w:t>Oppgaver som faller inn under eFaktura koblingsenhets ansvar utføres av Mastercard Payment Services på vegne av banken.</w:t>
      </w:r>
    </w:p>
    <w:p w14:paraId="2ACA7F2A" w14:textId="77777777" w:rsidR="00622870" w:rsidRPr="00847997" w:rsidRDefault="00622870" w:rsidP="00847997">
      <w:pPr>
        <w:pStyle w:val="Overskrift2"/>
        <w:spacing w:before="60"/>
        <w:rPr>
          <w:b/>
          <w:color w:val="auto"/>
          <w:sz w:val="16"/>
          <w:szCs w:val="16"/>
        </w:rPr>
      </w:pPr>
      <w:r w:rsidRPr="00847997">
        <w:rPr>
          <w:b/>
          <w:color w:val="auto"/>
          <w:sz w:val="16"/>
          <w:szCs w:val="16"/>
        </w:rPr>
        <w:t>2. Avtaleinngåelse og</w:t>
      </w:r>
      <w:r>
        <w:rPr>
          <w:b/>
          <w:color w:val="auto"/>
          <w:sz w:val="16"/>
          <w:szCs w:val="16"/>
        </w:rPr>
        <w:t xml:space="preserve"> -</w:t>
      </w:r>
      <w:r w:rsidRPr="00847997">
        <w:rPr>
          <w:b/>
          <w:color w:val="auto"/>
          <w:sz w:val="16"/>
          <w:szCs w:val="16"/>
        </w:rPr>
        <w:t>omfang</w:t>
      </w:r>
    </w:p>
    <w:p w14:paraId="357D4AA5" w14:textId="77777777" w:rsidR="00622870" w:rsidRDefault="00622870" w:rsidP="000D3CB5">
      <w:pPr>
        <w:spacing w:before="40"/>
        <w:rPr>
          <w:rFonts w:cs="Arial"/>
          <w:sz w:val="16"/>
          <w:szCs w:val="16"/>
        </w:rPr>
      </w:pPr>
      <w:r w:rsidRPr="00847997">
        <w:rPr>
          <w:rFonts w:cs="Arial"/>
          <w:sz w:val="16"/>
          <w:szCs w:val="16"/>
        </w:rPr>
        <w:t>Denne avtalen gjelder mellom fakturautsteder og banken.</w:t>
      </w:r>
    </w:p>
    <w:p w14:paraId="22A5745C" w14:textId="77777777" w:rsidR="00622870" w:rsidRPr="00847997" w:rsidRDefault="00622870" w:rsidP="000D3CB5">
      <w:pPr>
        <w:spacing w:before="40"/>
        <w:rPr>
          <w:rFonts w:cs="Arial"/>
          <w:sz w:val="16"/>
          <w:szCs w:val="16"/>
        </w:rPr>
      </w:pPr>
      <w:r w:rsidRPr="00611840">
        <w:rPr>
          <w:rFonts w:cs="Arial"/>
          <w:sz w:val="16"/>
          <w:szCs w:val="16"/>
        </w:rPr>
        <w:t>Tjenesten kan tilbys via en tredjepart som har avtale med DNB som eFaktura HUB, via DNB eller direkte integrasjon mot Mastercard Payment Services. Bruk av tjenesten forutsetter at kunden har akseptert disse vilkårene</w:t>
      </w:r>
      <w:r>
        <w:rPr>
          <w:rFonts w:cs="Arial"/>
          <w:sz w:val="16"/>
          <w:szCs w:val="16"/>
        </w:rPr>
        <w:t>.</w:t>
      </w:r>
    </w:p>
    <w:p w14:paraId="406DADC9" w14:textId="77777777" w:rsidR="00622870" w:rsidRPr="00847997" w:rsidRDefault="00622870" w:rsidP="000D3CB5">
      <w:pPr>
        <w:spacing w:before="40"/>
        <w:rPr>
          <w:rFonts w:cs="Arial"/>
          <w:sz w:val="16"/>
          <w:szCs w:val="16"/>
        </w:rPr>
      </w:pPr>
      <w:r w:rsidRPr="00847997">
        <w:rPr>
          <w:rFonts w:cs="Arial"/>
          <w:sz w:val="16"/>
          <w:szCs w:val="16"/>
        </w:rPr>
        <w:t>Denne avtalen forutsetter utfylling av Registreringsskjema bankkunde, hvor valgt fakturahotell angis.</w:t>
      </w:r>
    </w:p>
    <w:p w14:paraId="4AB0D2FB" w14:textId="77777777" w:rsidR="00622870" w:rsidRPr="00847997" w:rsidRDefault="00622870" w:rsidP="000D3CB5">
      <w:pPr>
        <w:spacing w:before="40"/>
        <w:rPr>
          <w:rFonts w:cs="Arial"/>
          <w:sz w:val="16"/>
          <w:szCs w:val="16"/>
        </w:rPr>
      </w:pPr>
      <w:r w:rsidRPr="00847997">
        <w:rPr>
          <w:rFonts w:cs="Arial"/>
          <w:sz w:val="16"/>
          <w:szCs w:val="16"/>
        </w:rPr>
        <w:t xml:space="preserve">Brukerdokumentasjon er en del av denne avtalen. Fakturautsteder må gjøre seg kjent med brukerdokumentasjon før tjenesten tas i bruk og rette seg etter anvisningene som der er gitt. Oppdatert brukerdokumentasjon fås ved henvendelse til banken og supplerer denne avtalen. Gjeldende brukerdokumentasjon kan også hentes på </w:t>
      </w:r>
      <w:hyperlink r:id="rId18" w:history="1">
        <w:r w:rsidRPr="00847997">
          <w:rPr>
            <w:rStyle w:val="Hyperkobling"/>
            <w:rFonts w:cs="Arial"/>
            <w:sz w:val="16"/>
            <w:szCs w:val="16"/>
          </w:rPr>
          <w:t>https://www.mastercardpaymentservices.com/norway/efaktura</w:t>
        </w:r>
      </w:hyperlink>
      <w:r w:rsidRPr="00847997">
        <w:rPr>
          <w:rFonts w:cs="Arial"/>
          <w:sz w:val="16"/>
          <w:szCs w:val="16"/>
        </w:rPr>
        <w:t>.</w:t>
      </w:r>
    </w:p>
    <w:p w14:paraId="7C9AD4A7" w14:textId="77777777" w:rsidR="00622870" w:rsidRPr="00847997" w:rsidRDefault="00622870" w:rsidP="000D3CB5">
      <w:pPr>
        <w:spacing w:before="40"/>
        <w:rPr>
          <w:rFonts w:cs="Arial"/>
          <w:sz w:val="16"/>
          <w:szCs w:val="16"/>
        </w:rPr>
      </w:pPr>
      <w:r w:rsidRPr="00847997">
        <w:rPr>
          <w:rFonts w:cs="Arial"/>
          <w:sz w:val="16"/>
          <w:szCs w:val="16"/>
        </w:rPr>
        <w:t>Ved motstrid mellom denne avtale og brukerdokumentasjonen, gjelder det som står i brukerdokumentasjonen.</w:t>
      </w:r>
    </w:p>
    <w:p w14:paraId="5ADCF2F8" w14:textId="77777777" w:rsidR="00622870" w:rsidRPr="00847997" w:rsidRDefault="00622870" w:rsidP="000D3CB5">
      <w:pPr>
        <w:spacing w:before="40"/>
        <w:rPr>
          <w:rFonts w:cs="Arial"/>
          <w:sz w:val="16"/>
          <w:szCs w:val="16"/>
        </w:rPr>
      </w:pPr>
      <w:r w:rsidRPr="00847997">
        <w:rPr>
          <w:rFonts w:cs="Arial"/>
          <w:sz w:val="16"/>
          <w:szCs w:val="16"/>
        </w:rPr>
        <w:t>For å få elektronisk returinformasjon om krediteringer på konto (OCR Giro</w:t>
      </w:r>
      <w:r>
        <w:rPr>
          <w:rFonts w:cs="Arial"/>
          <w:sz w:val="16"/>
          <w:szCs w:val="16"/>
        </w:rPr>
        <w:t>, XML</w:t>
      </w:r>
      <w:r w:rsidRPr="00847997">
        <w:rPr>
          <w:rFonts w:cs="Arial"/>
          <w:sz w:val="16"/>
          <w:szCs w:val="16"/>
        </w:rPr>
        <w:t xml:space="preserve"> eller EDIFACT basert melding), må fakturautsteder inngå særskilt avtale med banken.</w:t>
      </w:r>
      <w:r>
        <w:rPr>
          <w:rFonts w:cs="Arial"/>
          <w:sz w:val="16"/>
          <w:szCs w:val="16"/>
        </w:rPr>
        <w:t xml:space="preserve"> </w:t>
      </w:r>
      <w:r w:rsidRPr="00847997">
        <w:rPr>
          <w:rFonts w:cs="Arial"/>
          <w:sz w:val="16"/>
          <w:szCs w:val="16"/>
        </w:rPr>
        <w:t>Avtalen gjelder ikke teknisk implementering av</w:t>
      </w:r>
      <w:r>
        <w:rPr>
          <w:rFonts w:cs="Arial"/>
          <w:sz w:val="16"/>
          <w:szCs w:val="16"/>
        </w:rPr>
        <w:t xml:space="preserve"> </w:t>
      </w:r>
      <w:r w:rsidRPr="00847997">
        <w:rPr>
          <w:rFonts w:cs="Arial"/>
          <w:sz w:val="16"/>
          <w:szCs w:val="16"/>
        </w:rPr>
        <w:t>løsningen hos fakturautsteder og forholdet mellom valgt fakturahotell og fakturautsteder (se del C om krav til fakturahotellet).</w:t>
      </w:r>
    </w:p>
    <w:p w14:paraId="6961E7F0" w14:textId="77777777" w:rsidR="00622870" w:rsidRPr="00847997" w:rsidRDefault="00622870" w:rsidP="00847997">
      <w:pPr>
        <w:pStyle w:val="Overskrift2"/>
        <w:spacing w:before="60"/>
        <w:rPr>
          <w:b/>
          <w:color w:val="auto"/>
          <w:sz w:val="16"/>
          <w:szCs w:val="16"/>
        </w:rPr>
      </w:pPr>
      <w:r w:rsidRPr="00847997">
        <w:rPr>
          <w:b/>
          <w:color w:val="auto"/>
          <w:sz w:val="16"/>
          <w:szCs w:val="16"/>
        </w:rPr>
        <w:t>3. Test</w:t>
      </w:r>
    </w:p>
    <w:p w14:paraId="6C0BC5D7" w14:textId="77777777" w:rsidR="00622870" w:rsidRPr="00847997" w:rsidRDefault="00622870" w:rsidP="000D3CB5">
      <w:pPr>
        <w:spacing w:before="40"/>
        <w:rPr>
          <w:rFonts w:cs="Arial"/>
          <w:sz w:val="16"/>
          <w:szCs w:val="16"/>
        </w:rPr>
      </w:pPr>
      <w:r w:rsidRPr="00847997">
        <w:rPr>
          <w:rFonts w:cs="Arial"/>
          <w:sz w:val="16"/>
          <w:szCs w:val="16"/>
        </w:rPr>
        <w:t>Før fakturautsteder kan foreta test i eFaktura-sammenheng, må avtale om eFaktura være inngått. Før fakturautsteder kan benytte tjenesten, må fakturautsteders tekniske løsning, herunder fakturaspesifikasjon, testes. Planlegging, gjennomføring og godkjenning av denne testen skal gjøres som foreskrevet i brukerdokumentasjonen.</w:t>
      </w:r>
    </w:p>
    <w:p w14:paraId="1AB1B947" w14:textId="77777777" w:rsidR="00622870" w:rsidRPr="00847997" w:rsidRDefault="00622870" w:rsidP="00847997">
      <w:pPr>
        <w:pStyle w:val="Overskrift2"/>
        <w:spacing w:before="60"/>
        <w:rPr>
          <w:b/>
          <w:color w:val="auto"/>
          <w:sz w:val="16"/>
          <w:szCs w:val="16"/>
        </w:rPr>
      </w:pPr>
      <w:r w:rsidRPr="00847997">
        <w:rPr>
          <w:b/>
          <w:color w:val="auto"/>
          <w:sz w:val="16"/>
          <w:szCs w:val="16"/>
        </w:rPr>
        <w:t>4. Samtykke til overføring av opplysninger</w:t>
      </w:r>
    </w:p>
    <w:p w14:paraId="2F1D8920" w14:textId="77777777" w:rsidR="00622870" w:rsidRPr="00847997" w:rsidRDefault="00622870" w:rsidP="000D3CB5">
      <w:pPr>
        <w:spacing w:before="40"/>
        <w:rPr>
          <w:rFonts w:cs="Arial"/>
          <w:sz w:val="16"/>
          <w:szCs w:val="16"/>
        </w:rPr>
      </w:pPr>
      <w:r w:rsidRPr="00847997">
        <w:rPr>
          <w:rFonts w:cs="Arial"/>
          <w:sz w:val="16"/>
          <w:szCs w:val="16"/>
        </w:rPr>
        <w:t>Fakturautsteder tillater at opplysninger om fakturautsteder, som for eksempel navn og kontonummer, blir formidlet til andre banker, betalingssentraler og eventuelle andre medhjelpere i den grad det er nødvendig for at banken skal får utført tjenesten.</w:t>
      </w:r>
    </w:p>
    <w:p w14:paraId="1B224A2C" w14:textId="77777777" w:rsidR="00622870" w:rsidRPr="00847997" w:rsidRDefault="00622870" w:rsidP="00847997">
      <w:pPr>
        <w:pStyle w:val="Overskrift2"/>
        <w:spacing w:before="60"/>
        <w:rPr>
          <w:b/>
          <w:color w:val="auto"/>
          <w:sz w:val="16"/>
          <w:szCs w:val="16"/>
        </w:rPr>
      </w:pPr>
      <w:r w:rsidRPr="00847997">
        <w:rPr>
          <w:b/>
          <w:color w:val="auto"/>
          <w:sz w:val="16"/>
          <w:szCs w:val="16"/>
        </w:rPr>
        <w:t>5. Underleverandører</w:t>
      </w:r>
    </w:p>
    <w:p w14:paraId="0D8440A5" w14:textId="77777777" w:rsidR="00622870" w:rsidRPr="00847997" w:rsidRDefault="00622870" w:rsidP="000D3CB5">
      <w:pPr>
        <w:spacing w:before="40"/>
        <w:rPr>
          <w:rFonts w:cs="Arial"/>
          <w:sz w:val="16"/>
          <w:szCs w:val="16"/>
        </w:rPr>
      </w:pPr>
      <w:r w:rsidRPr="00847997">
        <w:rPr>
          <w:rFonts w:cs="Arial"/>
          <w:sz w:val="16"/>
          <w:szCs w:val="16"/>
        </w:rPr>
        <w:t>Hver av partene har ansvar for egne underleverandører som om parten selv utfører tjenesten.</w:t>
      </w:r>
    </w:p>
    <w:p w14:paraId="25B0B86F" w14:textId="77777777" w:rsidR="00622870" w:rsidRPr="00847997" w:rsidRDefault="00622870" w:rsidP="00847997">
      <w:pPr>
        <w:pStyle w:val="Overskrift2"/>
        <w:spacing w:before="60"/>
        <w:rPr>
          <w:b/>
          <w:color w:val="auto"/>
          <w:sz w:val="16"/>
          <w:szCs w:val="16"/>
        </w:rPr>
      </w:pPr>
      <w:r w:rsidRPr="00847997">
        <w:rPr>
          <w:b/>
          <w:color w:val="auto"/>
          <w:sz w:val="16"/>
          <w:szCs w:val="16"/>
        </w:rPr>
        <w:t>6. Priser</w:t>
      </w:r>
    </w:p>
    <w:p w14:paraId="07A04089" w14:textId="77777777" w:rsidR="00622870" w:rsidRPr="00847997" w:rsidRDefault="00622870" w:rsidP="000D3CB5">
      <w:pPr>
        <w:spacing w:before="40"/>
        <w:rPr>
          <w:rFonts w:cs="Arial"/>
          <w:sz w:val="16"/>
          <w:szCs w:val="16"/>
        </w:rPr>
      </w:pPr>
      <w:r w:rsidRPr="00847997">
        <w:rPr>
          <w:rFonts w:cs="Arial"/>
          <w:sz w:val="16"/>
          <w:szCs w:val="16"/>
        </w:rPr>
        <w:t xml:space="preserve">Kostnader ved å etablere, ha og bruke eFaktura </w:t>
      </w:r>
      <w:proofErr w:type="gramStart"/>
      <w:r w:rsidRPr="00847997">
        <w:rPr>
          <w:rFonts w:cs="Arial"/>
          <w:sz w:val="16"/>
          <w:szCs w:val="16"/>
        </w:rPr>
        <w:t>fremgår</w:t>
      </w:r>
      <w:proofErr w:type="gramEnd"/>
      <w:r w:rsidRPr="00847997">
        <w:rPr>
          <w:rFonts w:cs="Arial"/>
          <w:sz w:val="16"/>
          <w:szCs w:val="16"/>
        </w:rPr>
        <w:t xml:space="preserve"> av bankens gjeldende prisliste, kontoinformasjon og/eller opplyses på annen egnet måte, med mindre partene har avtalt særskilte priser for tjenesten.</w:t>
      </w:r>
    </w:p>
    <w:p w14:paraId="29D882D1" w14:textId="77777777" w:rsidR="00622870" w:rsidRPr="00847997" w:rsidRDefault="00622870" w:rsidP="000D3CB5">
      <w:pPr>
        <w:spacing w:before="40"/>
        <w:rPr>
          <w:rFonts w:cs="Arial"/>
          <w:sz w:val="16"/>
          <w:szCs w:val="16"/>
        </w:rPr>
      </w:pPr>
      <w:r w:rsidRPr="00847997">
        <w:rPr>
          <w:rFonts w:cs="Arial"/>
          <w:sz w:val="16"/>
          <w:szCs w:val="16"/>
        </w:rPr>
        <w:t>Dersom annet ikke er avtalt mellom bank og kunde, kan prisene endres av bank to uker etter at skriftlig varsel er sendt kunden. Fakturautstederen samtykker i at banken belaster oppgitt konto, jfr. Registreringsskjema bankkunde.</w:t>
      </w:r>
    </w:p>
    <w:p w14:paraId="721F447E" w14:textId="77777777" w:rsidR="00622870" w:rsidRPr="00847997" w:rsidRDefault="00622870" w:rsidP="00300FE6">
      <w:pPr>
        <w:pStyle w:val="Overskrift1"/>
        <w:spacing w:before="120" w:after="60"/>
        <w:rPr>
          <w:b/>
          <w:i/>
          <w:iCs/>
          <w:sz w:val="16"/>
          <w:szCs w:val="16"/>
        </w:rPr>
      </w:pPr>
      <w:r w:rsidRPr="00847997">
        <w:rPr>
          <w:b/>
          <w:i/>
          <w:iCs/>
          <w:sz w:val="16"/>
          <w:szCs w:val="16"/>
        </w:rPr>
        <w:t>B. Utføring av tjenesten</w:t>
      </w:r>
    </w:p>
    <w:p w14:paraId="34939B4C" w14:textId="77777777" w:rsidR="00622870" w:rsidRPr="00847997" w:rsidRDefault="00622870" w:rsidP="00847997">
      <w:pPr>
        <w:pStyle w:val="Overskrift2"/>
        <w:spacing w:before="60"/>
        <w:rPr>
          <w:b/>
          <w:color w:val="auto"/>
          <w:sz w:val="16"/>
          <w:szCs w:val="16"/>
        </w:rPr>
      </w:pPr>
      <w:r w:rsidRPr="00847997">
        <w:rPr>
          <w:b/>
          <w:color w:val="auto"/>
          <w:sz w:val="16"/>
          <w:szCs w:val="16"/>
        </w:rPr>
        <w:t>7. Markedsføring</w:t>
      </w:r>
    </w:p>
    <w:p w14:paraId="1DB98076" w14:textId="77777777" w:rsidR="00622870" w:rsidRPr="00847997" w:rsidRDefault="00622870" w:rsidP="000D3CB5">
      <w:pPr>
        <w:spacing w:before="40"/>
        <w:rPr>
          <w:rFonts w:cs="Arial"/>
          <w:sz w:val="16"/>
          <w:szCs w:val="16"/>
        </w:rPr>
      </w:pPr>
      <w:r w:rsidRPr="00847997">
        <w:rPr>
          <w:rFonts w:cs="Arial"/>
          <w:sz w:val="16"/>
          <w:szCs w:val="16"/>
        </w:rPr>
        <w:t>Fakturautsteder skal gjøre sine kunder oppmerksom på at han tilbyr eFaktura, herunder påføre fakturamottakers eFaktura- referanse på sine papirfakturaer. Banken anbefaler fakturautsteder å benytte eFaktura-logoen i sin markedsføring for å sikre effektiv og gjenkjennelig kommunikasjon. Riktig utforming av logoen vises i merkemanualen som ligger på www.efaktura.no.</w:t>
      </w:r>
    </w:p>
    <w:p w14:paraId="7081FE24" w14:textId="77777777" w:rsidR="00622870" w:rsidRPr="00847997" w:rsidRDefault="00622870" w:rsidP="00847997">
      <w:pPr>
        <w:pStyle w:val="Overskrift2"/>
        <w:spacing w:before="60"/>
        <w:rPr>
          <w:b/>
          <w:color w:val="auto"/>
          <w:sz w:val="16"/>
          <w:szCs w:val="16"/>
        </w:rPr>
      </w:pPr>
      <w:r w:rsidRPr="00847997">
        <w:rPr>
          <w:b/>
          <w:color w:val="auto"/>
          <w:sz w:val="16"/>
          <w:szCs w:val="16"/>
        </w:rPr>
        <w:t>8. Innmelding og utmelding av fakturamottaker</w:t>
      </w:r>
    </w:p>
    <w:p w14:paraId="45FF8BA9" w14:textId="77777777" w:rsidR="00622870" w:rsidRPr="00847997" w:rsidRDefault="00622870" w:rsidP="000D3CB5">
      <w:pPr>
        <w:spacing w:before="40"/>
        <w:rPr>
          <w:rFonts w:cs="Arial"/>
          <w:sz w:val="16"/>
          <w:szCs w:val="16"/>
        </w:rPr>
      </w:pPr>
      <w:r w:rsidRPr="000D3CB5">
        <w:rPr>
          <w:rFonts w:cs="Arial"/>
          <w:sz w:val="16"/>
          <w:szCs w:val="16"/>
        </w:rPr>
        <w:t>Fakturautsteder kunder (dvs. aktuelle fakturamottakere) må gi et generelt samtykke til at de ønsker eFaktura fra de utstedere som tilbyr løsningen. Betaler kan reservere seg mot bestemte utstedere</w:t>
      </w:r>
      <w:r w:rsidRPr="00847997">
        <w:rPr>
          <w:rFonts w:cs="Arial"/>
          <w:sz w:val="16"/>
          <w:szCs w:val="16"/>
        </w:rPr>
        <w:t>. Innmeldingene vil bli gjort elektronisk tilgjengelig for fakturautsteder for verifikasjon og godkjenning, og lagret i et sentralt koblingsregister.</w:t>
      </w:r>
    </w:p>
    <w:p w14:paraId="779DB17A" w14:textId="77777777" w:rsidR="00622870" w:rsidRPr="00847997" w:rsidRDefault="00622870" w:rsidP="000D3CB5">
      <w:pPr>
        <w:spacing w:before="40"/>
        <w:rPr>
          <w:rFonts w:cs="Arial"/>
          <w:sz w:val="16"/>
          <w:szCs w:val="16"/>
        </w:rPr>
      </w:pPr>
      <w:r w:rsidRPr="00847997">
        <w:rPr>
          <w:rFonts w:cs="Arial"/>
          <w:sz w:val="16"/>
          <w:szCs w:val="16"/>
        </w:rPr>
        <w:t>Fakturautsteder skal behandle innmelding og utmelding innen- for den frist som er angitt i eFaktura Brukerhåndbok.</w:t>
      </w:r>
    </w:p>
    <w:p w14:paraId="77AE826A" w14:textId="77777777" w:rsidR="00622870" w:rsidRPr="00847997" w:rsidRDefault="00622870" w:rsidP="000D3CB5">
      <w:pPr>
        <w:spacing w:before="40"/>
        <w:rPr>
          <w:rFonts w:cs="Arial"/>
          <w:sz w:val="16"/>
          <w:szCs w:val="16"/>
        </w:rPr>
      </w:pPr>
      <w:r w:rsidRPr="00847997">
        <w:rPr>
          <w:rFonts w:cs="Arial"/>
          <w:sz w:val="16"/>
          <w:szCs w:val="16"/>
        </w:rPr>
        <w:t>Utmelding av fakturamottaker, dvs at fakturamottaker ikke lenger ønsker å motta fakturaen elektronisk i nettbanken, meddeles fakturautsteder på samme måte som innmelding av fakturamottaker.</w:t>
      </w:r>
    </w:p>
    <w:p w14:paraId="7CCE0854" w14:textId="77777777" w:rsidR="00622870" w:rsidRPr="00847997" w:rsidRDefault="00622870" w:rsidP="000D3CB5">
      <w:pPr>
        <w:spacing w:before="40"/>
        <w:rPr>
          <w:rFonts w:cs="Arial"/>
          <w:sz w:val="16"/>
          <w:szCs w:val="16"/>
        </w:rPr>
      </w:pPr>
      <w:r w:rsidRPr="00847997">
        <w:rPr>
          <w:rFonts w:cs="Arial"/>
          <w:sz w:val="16"/>
          <w:szCs w:val="16"/>
        </w:rPr>
        <w:t>Fakturautsteder skal holde oversikt over hvilke fakturamottakere som til enhver tid skal motta elektronisk faktura.</w:t>
      </w:r>
    </w:p>
    <w:p w14:paraId="0722670B" w14:textId="77777777" w:rsidR="00622870" w:rsidRPr="00847997" w:rsidRDefault="00622870" w:rsidP="00847997">
      <w:pPr>
        <w:pStyle w:val="Overskrift2"/>
        <w:spacing w:before="60"/>
        <w:rPr>
          <w:b/>
          <w:color w:val="auto"/>
          <w:sz w:val="16"/>
          <w:szCs w:val="16"/>
        </w:rPr>
      </w:pPr>
      <w:r w:rsidRPr="00847997">
        <w:rPr>
          <w:b/>
          <w:color w:val="auto"/>
          <w:sz w:val="16"/>
          <w:szCs w:val="16"/>
        </w:rPr>
        <w:t>9. Ansvar for fakturainnhold</w:t>
      </w:r>
    </w:p>
    <w:p w14:paraId="4DD7D375" w14:textId="77777777" w:rsidR="00622870" w:rsidRPr="00847997" w:rsidRDefault="00622870" w:rsidP="000D3CB5">
      <w:pPr>
        <w:spacing w:before="40"/>
        <w:rPr>
          <w:rFonts w:cs="Arial"/>
          <w:sz w:val="16"/>
          <w:szCs w:val="16"/>
        </w:rPr>
      </w:pPr>
      <w:r w:rsidRPr="00847997">
        <w:rPr>
          <w:rFonts w:cs="Arial"/>
          <w:sz w:val="16"/>
          <w:szCs w:val="16"/>
        </w:rPr>
        <w:t>Fakturautsteder er ansvarlig for design og innhold i den elektroniske fakturaen. Fakturautsteder er også ansvarlig for at innholdet ligger innenfor de til enhver tid gjeldende lover og regler på dette området.</w:t>
      </w:r>
    </w:p>
    <w:p w14:paraId="6BD80DC3" w14:textId="77777777" w:rsidR="00622870" w:rsidRPr="00847997" w:rsidRDefault="00622870" w:rsidP="000D3CB5">
      <w:pPr>
        <w:spacing w:before="40"/>
        <w:rPr>
          <w:rFonts w:cs="Arial"/>
          <w:sz w:val="16"/>
          <w:szCs w:val="16"/>
        </w:rPr>
      </w:pPr>
      <w:r w:rsidRPr="00847997">
        <w:rPr>
          <w:rFonts w:cs="Arial"/>
          <w:sz w:val="16"/>
          <w:szCs w:val="16"/>
        </w:rPr>
        <w:t xml:space="preserve">En eFaktura </w:t>
      </w:r>
      <w:r>
        <w:rPr>
          <w:rFonts w:cs="Arial"/>
          <w:sz w:val="16"/>
          <w:szCs w:val="16"/>
        </w:rPr>
        <w:t>m</w:t>
      </w:r>
      <w:r w:rsidRPr="00847997">
        <w:rPr>
          <w:rFonts w:cs="Arial"/>
          <w:sz w:val="16"/>
          <w:szCs w:val="16"/>
        </w:rPr>
        <w:t>å alltid inneholde en reell faktura, og fakturamottaker skal alltid presenteres for fakturainnholdet før annet innhold.</w:t>
      </w:r>
    </w:p>
    <w:p w14:paraId="5A94DF02" w14:textId="77777777" w:rsidR="00622870" w:rsidRPr="00847997" w:rsidRDefault="00622870" w:rsidP="000D3CB5">
      <w:pPr>
        <w:spacing w:before="40"/>
        <w:rPr>
          <w:rFonts w:cs="Arial"/>
          <w:sz w:val="16"/>
          <w:szCs w:val="16"/>
        </w:rPr>
      </w:pPr>
      <w:r w:rsidRPr="00847997">
        <w:rPr>
          <w:rFonts w:cs="Arial"/>
          <w:sz w:val="16"/>
          <w:szCs w:val="16"/>
        </w:rPr>
        <w:t>Fakturautsteder som er underlagt kravene i PCI standarden skal ikke sende kredittkortnummer (PAN – Primary Account Number) i klar tekst inn til eFaktura B2C løsningen, for eksempel i KID felt. Forkortede PAN er imidlertid tillatt (6 første + 4 valgfrie tegn i klartekst).</w:t>
      </w:r>
    </w:p>
    <w:p w14:paraId="1C3C4298" w14:textId="77777777" w:rsidR="00622870" w:rsidRPr="00FB5E2A" w:rsidRDefault="00622870" w:rsidP="000D3CB5">
      <w:pPr>
        <w:spacing w:before="40"/>
        <w:rPr>
          <w:rFonts w:cs="Arial"/>
          <w:sz w:val="16"/>
          <w:szCs w:val="16"/>
          <w:lang w:val="en-GB"/>
        </w:rPr>
      </w:pPr>
      <w:r w:rsidRPr="00FB5E2A">
        <w:rPr>
          <w:rFonts w:cs="Arial"/>
          <w:sz w:val="16"/>
          <w:szCs w:val="16"/>
          <w:lang w:val="en-GB"/>
        </w:rPr>
        <w:t>Med PCI menes Payment Card Industry.</w:t>
      </w:r>
    </w:p>
    <w:p w14:paraId="4ED38627" w14:textId="77777777" w:rsidR="00622870" w:rsidRPr="00847997" w:rsidRDefault="00622870" w:rsidP="00847997">
      <w:pPr>
        <w:pStyle w:val="Overskrift2"/>
        <w:spacing w:before="60"/>
        <w:rPr>
          <w:b/>
          <w:color w:val="auto"/>
          <w:sz w:val="16"/>
          <w:szCs w:val="16"/>
        </w:rPr>
      </w:pPr>
      <w:r w:rsidRPr="00847997">
        <w:rPr>
          <w:b/>
          <w:color w:val="auto"/>
          <w:sz w:val="16"/>
          <w:szCs w:val="16"/>
        </w:rPr>
        <w:t>10. Behandling av personopplysninger</w:t>
      </w:r>
    </w:p>
    <w:p w14:paraId="23CE6434" w14:textId="77777777" w:rsidR="00622870" w:rsidRPr="00847997" w:rsidRDefault="00622870" w:rsidP="000D3CB5">
      <w:pPr>
        <w:spacing w:before="40"/>
        <w:rPr>
          <w:rFonts w:cs="Arial"/>
          <w:sz w:val="16"/>
          <w:szCs w:val="16"/>
        </w:rPr>
      </w:pPr>
      <w:r w:rsidRPr="00847997">
        <w:rPr>
          <w:rFonts w:cs="Arial"/>
          <w:sz w:val="16"/>
          <w:szCs w:val="16"/>
        </w:rPr>
        <w:t xml:space="preserve">Roller og ansvar ved behandling av personopplysninger i eFaktura B2C tjenesten </w:t>
      </w:r>
      <w:proofErr w:type="gramStart"/>
      <w:r w:rsidRPr="00847997">
        <w:rPr>
          <w:rFonts w:cs="Arial"/>
          <w:sz w:val="16"/>
          <w:szCs w:val="16"/>
        </w:rPr>
        <w:t>fremgår</w:t>
      </w:r>
      <w:proofErr w:type="gramEnd"/>
      <w:r w:rsidRPr="00847997">
        <w:rPr>
          <w:rFonts w:cs="Arial"/>
          <w:sz w:val="16"/>
          <w:szCs w:val="16"/>
        </w:rPr>
        <w:t xml:space="preserve"> av “Utsteders roller og ansvar ved behandling av personopplysninger i eFaktura B2C koblingsenhet”, se vedlegg </w:t>
      </w:r>
      <w:r>
        <w:rPr>
          <w:rFonts w:cs="Arial"/>
          <w:sz w:val="16"/>
          <w:szCs w:val="16"/>
        </w:rPr>
        <w:t>1</w:t>
      </w:r>
      <w:r w:rsidRPr="00847997">
        <w:rPr>
          <w:rFonts w:cs="Arial"/>
          <w:sz w:val="16"/>
          <w:szCs w:val="16"/>
        </w:rPr>
        <w:t xml:space="preserve"> til dette dokumentet.</w:t>
      </w:r>
    </w:p>
    <w:p w14:paraId="3FE6F728" w14:textId="77777777" w:rsidR="00622870" w:rsidRPr="00847997" w:rsidRDefault="00622870" w:rsidP="000D3CB5">
      <w:pPr>
        <w:spacing w:before="40"/>
        <w:rPr>
          <w:rFonts w:cs="Arial"/>
          <w:sz w:val="16"/>
          <w:szCs w:val="16"/>
        </w:rPr>
      </w:pPr>
      <w:r w:rsidRPr="00847997">
        <w:rPr>
          <w:rFonts w:cs="Arial"/>
          <w:sz w:val="16"/>
          <w:szCs w:val="16"/>
        </w:rPr>
        <w:t xml:space="preserve">Dersom fakturautsteder eller et fakturahotell utsteder har ansvaret for er kjent med at personopplysninger utsteder er ansvarlig for er kommet eller kan komme på avveie, skal utsteder melde fra om dette til Datatilsynet </w:t>
      </w:r>
      <w:r w:rsidRPr="007E4EE2">
        <w:rPr>
          <w:rFonts w:cs="Arial"/>
          <w:sz w:val="16"/>
          <w:szCs w:val="16"/>
        </w:rPr>
        <w:t>og eventuelt berørte registrerte i henhold til artikkel 33 og 34 i personvernforordningen</w:t>
      </w:r>
      <w:r w:rsidRPr="00847997">
        <w:rPr>
          <w:rFonts w:cs="Arial"/>
          <w:sz w:val="16"/>
          <w:szCs w:val="16"/>
        </w:rPr>
        <w:t>. Dersom avviket har konsekvenser for eFaktura B2C tjenesten, skal varsel også sendes til banken og/eller bankens medhjelper.</w:t>
      </w:r>
    </w:p>
    <w:p w14:paraId="1AA49253" w14:textId="77777777" w:rsidR="00622870" w:rsidRPr="00847997" w:rsidRDefault="00622870" w:rsidP="000D3CB5">
      <w:pPr>
        <w:spacing w:before="40"/>
        <w:rPr>
          <w:rFonts w:cs="Arial"/>
          <w:sz w:val="16"/>
          <w:szCs w:val="16"/>
        </w:rPr>
      </w:pPr>
      <w:r w:rsidRPr="00847997">
        <w:rPr>
          <w:rFonts w:cs="Arial"/>
          <w:sz w:val="16"/>
          <w:szCs w:val="16"/>
        </w:rPr>
        <w:t>Fakturautsteder må opplyse om varlingspunkter som banken og dennes medhjelper skal benytte ved melding om avvik eller dersom personopplysninger er kommet eller kan komme på avveie.</w:t>
      </w:r>
    </w:p>
    <w:p w14:paraId="368E36FF" w14:textId="77777777" w:rsidR="00622870" w:rsidRPr="00847997" w:rsidRDefault="00622870" w:rsidP="00847997">
      <w:pPr>
        <w:pStyle w:val="Overskrift2"/>
        <w:spacing w:before="60"/>
        <w:rPr>
          <w:b/>
          <w:color w:val="auto"/>
          <w:sz w:val="16"/>
          <w:szCs w:val="16"/>
        </w:rPr>
      </w:pPr>
      <w:r w:rsidRPr="00847997">
        <w:rPr>
          <w:b/>
          <w:color w:val="auto"/>
          <w:sz w:val="16"/>
          <w:szCs w:val="16"/>
        </w:rPr>
        <w:t>11. Dokumentasjons- og arkiveringsplikt</w:t>
      </w:r>
    </w:p>
    <w:p w14:paraId="08E09B00" w14:textId="77777777" w:rsidR="00622870" w:rsidRPr="00847997" w:rsidRDefault="00622870" w:rsidP="000D3CB5">
      <w:pPr>
        <w:spacing w:before="40"/>
        <w:rPr>
          <w:rFonts w:cs="Arial"/>
          <w:sz w:val="16"/>
          <w:szCs w:val="16"/>
        </w:rPr>
      </w:pPr>
      <w:r w:rsidRPr="00847997">
        <w:rPr>
          <w:rFonts w:cs="Arial"/>
          <w:sz w:val="16"/>
          <w:szCs w:val="16"/>
        </w:rPr>
        <w:t>Banken er uten ansvar for at lovpålagt dokumentasjons- og arkiveringsplikt ivaretas for fakturautsteder og/eller betaler.</w:t>
      </w:r>
    </w:p>
    <w:p w14:paraId="2BA6F19E" w14:textId="77777777" w:rsidR="00622870" w:rsidRPr="00847997" w:rsidRDefault="00622870" w:rsidP="00FD32BF">
      <w:pPr>
        <w:rPr>
          <w:sz w:val="16"/>
          <w:szCs w:val="16"/>
        </w:rPr>
      </w:pPr>
    </w:p>
    <w:p w14:paraId="3E901117" w14:textId="77777777" w:rsidR="00622870" w:rsidRPr="00847997" w:rsidRDefault="00622870" w:rsidP="00C81EE6">
      <w:pPr>
        <w:shd w:val="clear" w:color="auto" w:fill="E6E6E6"/>
        <w:tabs>
          <w:tab w:val="left" w:pos="3969"/>
          <w:tab w:val="right" w:pos="9994"/>
        </w:tabs>
        <w:spacing w:before="200"/>
        <w:rPr>
          <w:rStyle w:val="Sidetall"/>
          <w:rFonts w:cs="Arial"/>
          <w:sz w:val="16"/>
          <w:shd w:val="clear" w:color="auto" w:fill="E6E6E6"/>
        </w:rPr>
      </w:pPr>
      <w:r w:rsidRPr="00847997">
        <w:rPr>
          <w:rFonts w:cs="Arial"/>
          <w:sz w:val="16"/>
          <w:szCs w:val="16"/>
          <w:shd w:val="clear" w:color="auto" w:fill="E6E6E6"/>
        </w:rPr>
        <w:t>DNB Bank ASA, Postboks 1600 Sentrum 0021 Oslo</w:t>
      </w:r>
      <w:r w:rsidRPr="00847997">
        <w:rPr>
          <w:rFonts w:cs="Arial"/>
          <w:sz w:val="16"/>
          <w:szCs w:val="16"/>
          <w:shd w:val="clear" w:color="auto" w:fill="E6E6E6"/>
        </w:rPr>
        <w:tab/>
        <w:t>Foretaksregisteret NO 984 851 006 MVA</w:t>
      </w:r>
      <w:r w:rsidRPr="00847997">
        <w:rPr>
          <w:rStyle w:val="Sidetall"/>
          <w:rFonts w:cs="Arial"/>
          <w:sz w:val="16"/>
          <w:shd w:val="clear" w:color="auto" w:fill="E6E6E6"/>
        </w:rPr>
        <w:tab/>
        <w:t xml:space="preserve">Versjon </w:t>
      </w:r>
      <w:r>
        <w:rPr>
          <w:rStyle w:val="Sidetall"/>
          <w:rFonts w:cs="Arial"/>
          <w:sz w:val="16"/>
          <w:shd w:val="clear" w:color="auto" w:fill="E6E6E6"/>
        </w:rPr>
        <w:t>06</w:t>
      </w:r>
      <w:r w:rsidRPr="00847997">
        <w:rPr>
          <w:rStyle w:val="Sidetall"/>
          <w:rFonts w:cs="Arial"/>
          <w:sz w:val="16"/>
          <w:shd w:val="clear" w:color="auto" w:fill="E6E6E6"/>
        </w:rPr>
        <w:t xml:space="preserve"> 202</w:t>
      </w:r>
      <w:r>
        <w:rPr>
          <w:rStyle w:val="Sidetall"/>
          <w:rFonts w:cs="Arial"/>
          <w:sz w:val="16"/>
          <w:shd w:val="clear" w:color="auto" w:fill="E6E6E6"/>
        </w:rPr>
        <w:t>3</w:t>
      </w:r>
    </w:p>
    <w:p w14:paraId="37EC7F44" w14:textId="77777777" w:rsidR="00622870" w:rsidRPr="00847997" w:rsidRDefault="00622870" w:rsidP="00847997">
      <w:pPr>
        <w:jc w:val="center"/>
        <w:rPr>
          <w:rFonts w:cs="Arial"/>
          <w:i/>
          <w:iCs/>
          <w:sz w:val="16"/>
          <w:szCs w:val="16"/>
        </w:rPr>
      </w:pPr>
      <w:r w:rsidRPr="00847997">
        <w:rPr>
          <w:rFonts w:cs="Arial"/>
          <w:sz w:val="16"/>
          <w:szCs w:val="16"/>
          <w:shd w:val="clear" w:color="auto" w:fill="E6E6E6"/>
        </w:rPr>
        <w:t>Side 1:2</w:t>
      </w:r>
      <w:r>
        <w:rPr>
          <w:rFonts w:cs="Arial"/>
          <w:sz w:val="16"/>
          <w:szCs w:val="16"/>
          <w:shd w:val="clear" w:color="auto" w:fill="E6E6E6"/>
        </w:rPr>
        <w:t xml:space="preserve"> </w:t>
      </w:r>
      <w:r w:rsidRPr="00847997">
        <w:rPr>
          <w:sz w:val="16"/>
          <w:szCs w:val="16"/>
        </w:rPr>
        <w:br w:type="page"/>
      </w:r>
    </w:p>
    <w:p w14:paraId="06DB1A5D" w14:textId="77777777" w:rsidR="00622870" w:rsidRPr="00FD32BF" w:rsidRDefault="00622870" w:rsidP="00847997">
      <w:pPr>
        <w:pStyle w:val="Overskrift1"/>
        <w:jc w:val="right"/>
      </w:pPr>
      <w:r w:rsidRPr="00FD32BF">
        <w:rPr>
          <w:noProof/>
        </w:rPr>
        <w:lastRenderedPageBreak/>
        <w:drawing>
          <wp:anchor distT="0" distB="0" distL="114300" distR="114300" simplePos="0" relativeHeight="251662336" behindDoc="0" locked="0" layoutInCell="1" allowOverlap="1" wp14:anchorId="01D4BB64" wp14:editId="4B935E00">
            <wp:simplePos x="0" y="0"/>
            <wp:positionH relativeFrom="column">
              <wp:posOffset>64914</wp:posOffset>
            </wp:positionH>
            <wp:positionV relativeFrom="paragraph">
              <wp:posOffset>-743</wp:posOffset>
            </wp:positionV>
            <wp:extent cx="895350" cy="457200"/>
            <wp:effectExtent l="0" t="0" r="0" b="0"/>
            <wp:wrapNone/>
            <wp:docPr id="3" name="Picture 24" descr="Logo D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4" descr="Logo DN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anchor>
        </w:drawing>
      </w:r>
      <w:r w:rsidRPr="00FD32BF">
        <w:t>Avtalevilkår for eFaktura B2C</w:t>
      </w:r>
      <w:r w:rsidRPr="00FD32BF">
        <w:br/>
        <w:t>mellom fakturautsteder og banken</w:t>
      </w:r>
    </w:p>
    <w:p w14:paraId="1E8F2047" w14:textId="77777777" w:rsidR="00622870" w:rsidRPr="00300FE6" w:rsidRDefault="00622870" w:rsidP="00847997">
      <w:pPr>
        <w:rPr>
          <w:sz w:val="16"/>
          <w:szCs w:val="16"/>
        </w:rPr>
      </w:pPr>
    </w:p>
    <w:p w14:paraId="73D609FF" w14:textId="77777777" w:rsidR="00622870" w:rsidRPr="00847997" w:rsidRDefault="00622870" w:rsidP="00847997">
      <w:pPr>
        <w:pStyle w:val="Overskrift2"/>
        <w:spacing w:before="60"/>
        <w:rPr>
          <w:b/>
          <w:color w:val="auto"/>
          <w:sz w:val="16"/>
          <w:szCs w:val="16"/>
        </w:rPr>
      </w:pPr>
      <w:r w:rsidRPr="00847997">
        <w:rPr>
          <w:b/>
          <w:color w:val="auto"/>
          <w:sz w:val="16"/>
          <w:szCs w:val="16"/>
        </w:rPr>
        <w:t>12. Overføring av eFaktura-informasjon</w:t>
      </w:r>
    </w:p>
    <w:p w14:paraId="754A8367" w14:textId="77777777" w:rsidR="00622870" w:rsidRPr="00847997" w:rsidRDefault="00622870" w:rsidP="00246966">
      <w:pPr>
        <w:spacing w:before="40"/>
        <w:rPr>
          <w:rFonts w:cs="Arial"/>
          <w:sz w:val="16"/>
          <w:szCs w:val="16"/>
        </w:rPr>
      </w:pPr>
      <w:r w:rsidRPr="00847997">
        <w:rPr>
          <w:rFonts w:cs="Arial"/>
          <w:sz w:val="16"/>
          <w:szCs w:val="16"/>
        </w:rPr>
        <w:t xml:space="preserve">Ved bruk av eFaktura B2C skal fakturautsteder overføre betalingskrav og nettadresse (URL) tilhørende fakturaspesifikasjon til eFaktura koblingsenhet. Fakturautsteder skal senest samtidig ha overført fakturaspesifikasjonen til valgt fakturahotell. eFaktura B2C koblingsenheten formidler betalingskrav og nettadresse til fakturamottakers bank. Fakturamottakers bank vil </w:t>
      </w:r>
      <w:r w:rsidRPr="00246966">
        <w:rPr>
          <w:rFonts w:cs="Arial"/>
          <w:sz w:val="16"/>
          <w:szCs w:val="16"/>
        </w:rPr>
        <w:t>i betalingsflaten</w:t>
      </w:r>
      <w:r w:rsidRPr="00847997">
        <w:rPr>
          <w:rFonts w:cs="Arial"/>
          <w:sz w:val="16"/>
          <w:szCs w:val="16"/>
        </w:rPr>
        <w:t xml:space="preserve"> gi fakturamottaker tilgang til betalingskrav og fakturaspesifikasjon med mulighet til å foreta betaling via eksisterende betalingstjenester.</w:t>
      </w:r>
    </w:p>
    <w:p w14:paraId="46A00BB7" w14:textId="77777777" w:rsidR="00622870" w:rsidRPr="00847997" w:rsidRDefault="00622870" w:rsidP="00246966">
      <w:pPr>
        <w:spacing w:before="40"/>
        <w:rPr>
          <w:rFonts w:cs="Arial"/>
          <w:sz w:val="16"/>
          <w:szCs w:val="16"/>
        </w:rPr>
      </w:pPr>
      <w:r w:rsidRPr="00847997">
        <w:rPr>
          <w:rFonts w:cs="Arial"/>
          <w:sz w:val="16"/>
          <w:szCs w:val="16"/>
        </w:rPr>
        <w:t>Fakturautsteder er ansvarlig for at eFaktura B2C koblingsenheter har nødvendig informasjon for å gjøre</w:t>
      </w:r>
      <w:r>
        <w:rPr>
          <w:rFonts w:cs="Arial"/>
          <w:sz w:val="16"/>
          <w:szCs w:val="16"/>
        </w:rPr>
        <w:t xml:space="preserve"> </w:t>
      </w:r>
      <w:r w:rsidRPr="00847997">
        <w:rPr>
          <w:rFonts w:cs="Arial"/>
          <w:sz w:val="16"/>
          <w:szCs w:val="16"/>
        </w:rPr>
        <w:t>fakturaspesifikasjonen tilgjengelig for betaler.</w:t>
      </w:r>
    </w:p>
    <w:p w14:paraId="04EE4AB8" w14:textId="77777777" w:rsidR="00622870" w:rsidRPr="00847997" w:rsidRDefault="00622870" w:rsidP="00847997">
      <w:pPr>
        <w:pStyle w:val="Overskrift2"/>
        <w:spacing w:before="60"/>
        <w:rPr>
          <w:b/>
          <w:color w:val="auto"/>
          <w:sz w:val="16"/>
          <w:szCs w:val="16"/>
        </w:rPr>
      </w:pPr>
      <w:r w:rsidRPr="00847997">
        <w:rPr>
          <w:b/>
          <w:color w:val="auto"/>
          <w:sz w:val="16"/>
          <w:szCs w:val="16"/>
        </w:rPr>
        <w:t>13. Kommunikasjon</w:t>
      </w:r>
    </w:p>
    <w:p w14:paraId="44B52326" w14:textId="77777777" w:rsidR="00622870" w:rsidRPr="00847997" w:rsidRDefault="00622870" w:rsidP="00246966">
      <w:pPr>
        <w:spacing w:before="40"/>
        <w:rPr>
          <w:rFonts w:cs="Arial"/>
          <w:sz w:val="16"/>
          <w:szCs w:val="16"/>
        </w:rPr>
      </w:pPr>
      <w:r w:rsidRPr="00847997">
        <w:rPr>
          <w:rFonts w:cs="Arial"/>
          <w:sz w:val="16"/>
          <w:szCs w:val="16"/>
        </w:rPr>
        <w:t>Overføring av datafil fra fakturautsteder til eFaktura B2C koblingsenheten skal gjøres i henhold til det format og den overføringsprotokoll som er avtalt og godkjent. Betalingskrav sammen med nettadresse til fakturaspesifikasjonene skal deretter gjøres tilgjengelig for fakturamottaker gjennom dennes nettbank, basert på informasjon gitt til koblingsenheten.</w:t>
      </w:r>
    </w:p>
    <w:p w14:paraId="74124C62" w14:textId="77777777" w:rsidR="00622870" w:rsidRPr="00847997" w:rsidRDefault="00622870" w:rsidP="00246966">
      <w:pPr>
        <w:spacing w:before="40"/>
        <w:rPr>
          <w:rFonts w:cs="Arial"/>
          <w:sz w:val="16"/>
          <w:szCs w:val="16"/>
        </w:rPr>
      </w:pPr>
      <w:r w:rsidRPr="00847997">
        <w:rPr>
          <w:rFonts w:cs="Arial"/>
          <w:sz w:val="16"/>
          <w:szCs w:val="16"/>
        </w:rPr>
        <w:t xml:space="preserve">Fakturautsteder kan ikke </w:t>
      </w:r>
      <w:proofErr w:type="gramStart"/>
      <w:r w:rsidRPr="00847997">
        <w:rPr>
          <w:rFonts w:cs="Arial"/>
          <w:sz w:val="16"/>
          <w:szCs w:val="16"/>
        </w:rPr>
        <w:t>påregne</w:t>
      </w:r>
      <w:proofErr w:type="gramEnd"/>
      <w:r w:rsidRPr="00847997">
        <w:rPr>
          <w:rFonts w:cs="Arial"/>
          <w:sz w:val="16"/>
          <w:szCs w:val="16"/>
        </w:rPr>
        <w:t xml:space="preserve"> </w:t>
      </w:r>
      <w:r>
        <w:rPr>
          <w:rFonts w:cs="Arial"/>
          <w:sz w:val="16"/>
          <w:szCs w:val="16"/>
        </w:rPr>
        <w:t xml:space="preserve">at </w:t>
      </w:r>
      <w:r w:rsidRPr="00847997">
        <w:rPr>
          <w:rFonts w:cs="Arial"/>
          <w:sz w:val="16"/>
          <w:szCs w:val="16"/>
        </w:rPr>
        <w:t>et betalingskrav og fakturainformasjon kan stanses etter at datafilen er mottatt av koblingsenheten.</w:t>
      </w:r>
    </w:p>
    <w:p w14:paraId="7D0934CC" w14:textId="77777777" w:rsidR="00622870" w:rsidRPr="00847997" w:rsidRDefault="00622870" w:rsidP="00246966">
      <w:pPr>
        <w:spacing w:before="40"/>
        <w:rPr>
          <w:rFonts w:cs="Arial"/>
          <w:sz w:val="16"/>
          <w:szCs w:val="16"/>
        </w:rPr>
      </w:pPr>
      <w:r w:rsidRPr="00847997">
        <w:rPr>
          <w:rFonts w:cs="Arial"/>
          <w:sz w:val="16"/>
          <w:szCs w:val="16"/>
        </w:rPr>
        <w:t>Fakturautsteder skal påse at det ikke oversendes ondsinnet kode (virus, trojaner og lignende).</w:t>
      </w:r>
    </w:p>
    <w:p w14:paraId="653B7735" w14:textId="77777777" w:rsidR="00622870" w:rsidRPr="00847997" w:rsidRDefault="00622870" w:rsidP="00847997">
      <w:pPr>
        <w:pStyle w:val="Overskrift2"/>
        <w:spacing w:before="60"/>
        <w:rPr>
          <w:b/>
          <w:color w:val="auto"/>
          <w:sz w:val="16"/>
          <w:szCs w:val="16"/>
        </w:rPr>
      </w:pPr>
      <w:r w:rsidRPr="00847997">
        <w:rPr>
          <w:b/>
          <w:color w:val="auto"/>
          <w:sz w:val="16"/>
          <w:szCs w:val="16"/>
        </w:rPr>
        <w:t>14. Ansvarsovergang</w:t>
      </w:r>
    </w:p>
    <w:p w14:paraId="35592B42" w14:textId="77777777" w:rsidR="00622870" w:rsidRPr="00847997" w:rsidRDefault="00622870" w:rsidP="00246966">
      <w:pPr>
        <w:spacing w:before="40"/>
        <w:rPr>
          <w:rFonts w:cs="Arial"/>
          <w:sz w:val="16"/>
          <w:szCs w:val="16"/>
        </w:rPr>
      </w:pPr>
      <w:r w:rsidRPr="00C81EE6">
        <w:rPr>
          <w:rFonts w:cs="Arial"/>
          <w:sz w:val="16"/>
          <w:szCs w:val="16"/>
        </w:rPr>
        <w:t>Innsenders bank</w:t>
      </w:r>
      <w:r w:rsidRPr="00847997">
        <w:rPr>
          <w:rFonts w:cs="Arial"/>
          <w:sz w:val="16"/>
          <w:szCs w:val="16"/>
        </w:rPr>
        <w:t xml:space="preserve"> påtar seg ansvaret for å formidle betalingskravet og nettadressen til fakturaspesifikasjonen til fakturamottakers </w:t>
      </w:r>
      <w:r w:rsidRPr="00246966">
        <w:rPr>
          <w:rFonts w:cs="Arial"/>
          <w:sz w:val="16"/>
          <w:szCs w:val="16"/>
        </w:rPr>
        <w:t>betalingsflater</w:t>
      </w:r>
      <w:r w:rsidRPr="00847997">
        <w:rPr>
          <w:rFonts w:cs="Arial"/>
          <w:sz w:val="16"/>
          <w:szCs w:val="16"/>
        </w:rPr>
        <w:t xml:space="preserve"> når eFaktura B2C koblingsenhet har sendt fakturautsteder kvittering for mottatt datafil.</w:t>
      </w:r>
    </w:p>
    <w:p w14:paraId="38DD583F" w14:textId="77777777" w:rsidR="00622870" w:rsidRPr="00847997" w:rsidRDefault="00622870" w:rsidP="00847997">
      <w:pPr>
        <w:pStyle w:val="Overskrift2"/>
        <w:spacing w:before="60"/>
        <w:rPr>
          <w:b/>
          <w:color w:val="auto"/>
          <w:sz w:val="16"/>
          <w:szCs w:val="16"/>
        </w:rPr>
      </w:pPr>
      <w:r w:rsidRPr="00847997">
        <w:rPr>
          <w:b/>
          <w:color w:val="auto"/>
          <w:sz w:val="16"/>
          <w:szCs w:val="16"/>
        </w:rPr>
        <w:t>15. Driftskrav</w:t>
      </w:r>
    </w:p>
    <w:p w14:paraId="1E8F377D" w14:textId="77777777" w:rsidR="00622870" w:rsidRPr="00847997" w:rsidRDefault="00622870" w:rsidP="00246966">
      <w:pPr>
        <w:spacing w:before="40"/>
        <w:rPr>
          <w:rFonts w:cs="Arial"/>
          <w:sz w:val="16"/>
          <w:szCs w:val="16"/>
        </w:rPr>
      </w:pPr>
      <w:r w:rsidRPr="00847997">
        <w:rPr>
          <w:rFonts w:cs="Arial"/>
          <w:sz w:val="16"/>
          <w:szCs w:val="16"/>
        </w:rPr>
        <w:t>Fakturautsteder skal oppfylle de krav til oppetid, tilgjengelighet, svartider, avvikshåndtering og kundeservice som er angitt i brukerdokumentasjonen.</w:t>
      </w:r>
    </w:p>
    <w:p w14:paraId="77507EA3" w14:textId="77777777" w:rsidR="00622870" w:rsidRPr="00847997" w:rsidRDefault="00622870" w:rsidP="00246966">
      <w:pPr>
        <w:spacing w:before="40"/>
        <w:rPr>
          <w:rFonts w:cs="Arial"/>
          <w:sz w:val="16"/>
          <w:szCs w:val="16"/>
        </w:rPr>
      </w:pPr>
      <w:r w:rsidRPr="00847997">
        <w:rPr>
          <w:rFonts w:cs="Arial"/>
          <w:sz w:val="16"/>
          <w:szCs w:val="16"/>
        </w:rPr>
        <w:t>Feil på data fra fakturautsteder, som skaper produksjonsproblemer for eFaktura B2C koblingsenhet, må rettes umiddelbart og kan føre til midlertidig utestengelse fra tjenesten inntil feilen er rettet.</w:t>
      </w:r>
    </w:p>
    <w:p w14:paraId="66173750" w14:textId="77777777" w:rsidR="00622870" w:rsidRPr="00847997" w:rsidRDefault="00622870" w:rsidP="00300FE6">
      <w:pPr>
        <w:pStyle w:val="Overskrift1"/>
        <w:spacing w:before="120" w:after="60"/>
        <w:rPr>
          <w:b/>
          <w:i/>
          <w:iCs/>
          <w:sz w:val="16"/>
          <w:szCs w:val="16"/>
        </w:rPr>
      </w:pPr>
      <w:r w:rsidRPr="00847997">
        <w:rPr>
          <w:b/>
          <w:i/>
          <w:iCs/>
          <w:sz w:val="16"/>
          <w:szCs w:val="16"/>
        </w:rPr>
        <w:t>C. Fakturahotell</w:t>
      </w:r>
    </w:p>
    <w:p w14:paraId="23B1DAE5" w14:textId="77777777" w:rsidR="00622870" w:rsidRPr="00847997" w:rsidRDefault="00622870" w:rsidP="00847997">
      <w:pPr>
        <w:pStyle w:val="Overskrift2"/>
        <w:spacing w:before="60"/>
        <w:rPr>
          <w:b/>
          <w:color w:val="auto"/>
          <w:sz w:val="16"/>
          <w:szCs w:val="16"/>
        </w:rPr>
      </w:pPr>
      <w:r w:rsidRPr="00847997">
        <w:rPr>
          <w:b/>
          <w:color w:val="auto"/>
          <w:sz w:val="16"/>
          <w:szCs w:val="16"/>
        </w:rPr>
        <w:t>16. Valg av fakturahotell</w:t>
      </w:r>
    </w:p>
    <w:p w14:paraId="79274D11" w14:textId="77777777" w:rsidR="00622870" w:rsidRPr="00847997" w:rsidRDefault="00622870" w:rsidP="00246966">
      <w:pPr>
        <w:spacing w:before="40"/>
        <w:rPr>
          <w:rFonts w:cs="Arial"/>
          <w:sz w:val="16"/>
          <w:szCs w:val="16"/>
        </w:rPr>
      </w:pPr>
      <w:r w:rsidRPr="00847997">
        <w:rPr>
          <w:rFonts w:cs="Arial"/>
          <w:sz w:val="16"/>
          <w:szCs w:val="16"/>
        </w:rPr>
        <w:t xml:space="preserve">Fakturautsteder kan velge om han vil utføre fakturahotellets oppgaver eller sette bort oppgavene til en underleverandør (fakturahotell). Hvis fakturautsteder velger å kjøpe denne tjenesten av banken, gjelder vilkårene i vedlegg </w:t>
      </w:r>
      <w:r>
        <w:rPr>
          <w:rFonts w:cs="Arial"/>
          <w:sz w:val="16"/>
          <w:szCs w:val="16"/>
        </w:rPr>
        <w:t>2</w:t>
      </w:r>
      <w:r w:rsidRPr="00847997">
        <w:rPr>
          <w:rFonts w:cs="Arial"/>
          <w:sz w:val="16"/>
          <w:szCs w:val="16"/>
        </w:rPr>
        <w:t>. Dersom fakturautsteder setter bort oppgaven til et annet fakturahotell enn det banken tilbyr, er det fakturautsteders plikt å sørge for at fakturahotellet oppfyller kravene i denne avtale og i brukerdokumentasjonen.</w:t>
      </w:r>
    </w:p>
    <w:p w14:paraId="73C4891F" w14:textId="77777777" w:rsidR="00622870" w:rsidRPr="00847997" w:rsidRDefault="00622870" w:rsidP="00246966">
      <w:pPr>
        <w:spacing w:before="40"/>
        <w:rPr>
          <w:rFonts w:cs="Arial"/>
          <w:sz w:val="16"/>
          <w:szCs w:val="16"/>
        </w:rPr>
      </w:pPr>
      <w:r w:rsidRPr="00847997">
        <w:rPr>
          <w:rFonts w:cs="Arial"/>
          <w:sz w:val="16"/>
          <w:szCs w:val="16"/>
        </w:rPr>
        <w:t>Liste over aktuelle fakturahotell med løsninger som tilbys i markedet finnes på www.efaktura.no eller fås ved henvendelse til banken.</w:t>
      </w:r>
    </w:p>
    <w:p w14:paraId="55CD6585" w14:textId="77777777" w:rsidR="00622870" w:rsidRPr="00847997" w:rsidRDefault="00622870" w:rsidP="00847997">
      <w:pPr>
        <w:pStyle w:val="Overskrift2"/>
        <w:spacing w:before="60"/>
        <w:rPr>
          <w:b/>
          <w:color w:val="auto"/>
          <w:sz w:val="16"/>
          <w:szCs w:val="16"/>
        </w:rPr>
      </w:pPr>
      <w:r w:rsidRPr="00847997">
        <w:rPr>
          <w:b/>
          <w:color w:val="auto"/>
          <w:sz w:val="16"/>
          <w:szCs w:val="16"/>
        </w:rPr>
        <w:t>17. Oppbevaring av fakturaspesifikasjon</w:t>
      </w:r>
    </w:p>
    <w:p w14:paraId="43BC7183" w14:textId="77777777" w:rsidR="00622870" w:rsidRPr="00847997" w:rsidRDefault="00622870" w:rsidP="00246966">
      <w:pPr>
        <w:spacing w:before="40"/>
        <w:rPr>
          <w:rFonts w:cs="Arial"/>
          <w:sz w:val="16"/>
          <w:szCs w:val="16"/>
        </w:rPr>
      </w:pPr>
      <w:r w:rsidRPr="00847997">
        <w:rPr>
          <w:rFonts w:cs="Arial"/>
          <w:sz w:val="16"/>
          <w:szCs w:val="16"/>
        </w:rPr>
        <w:t>Fakturaspesifikasjonen skal holdes tilgjengelig for fakturamottaker i en avtalt periode etter at den er formidlet fra fakturautsteder. Dette gjelder uavhengig av om betalingskravet er betalt eller ikke. Den avtalte perioden er definert i eFaktura Brukerhåndbok. Fakturaspesifikasjonen skal arkiveres som angitt i eFaktura Brukerhåndbok, slik den opprinnelig ble presentert. Kravet til oppbevaring av fakturaspesifikasjonene gjelder selv om fakturautsteder bytter fakturahotell eller slutter med eFaktura.</w:t>
      </w:r>
    </w:p>
    <w:p w14:paraId="2F5B9265" w14:textId="77777777" w:rsidR="00622870" w:rsidRPr="00847997" w:rsidRDefault="00622870" w:rsidP="00847997">
      <w:pPr>
        <w:pStyle w:val="Overskrift2"/>
        <w:spacing w:before="60"/>
        <w:rPr>
          <w:b/>
          <w:color w:val="auto"/>
          <w:sz w:val="16"/>
          <w:szCs w:val="16"/>
        </w:rPr>
      </w:pPr>
      <w:r w:rsidRPr="00847997">
        <w:rPr>
          <w:b/>
          <w:color w:val="auto"/>
          <w:sz w:val="16"/>
          <w:szCs w:val="16"/>
        </w:rPr>
        <w:t>18. Sikkerhetsløsning</w:t>
      </w:r>
    </w:p>
    <w:p w14:paraId="670C046E" w14:textId="77777777" w:rsidR="00622870" w:rsidRPr="00847997" w:rsidRDefault="00622870" w:rsidP="00246966">
      <w:pPr>
        <w:spacing w:before="40"/>
        <w:rPr>
          <w:rFonts w:cs="Arial"/>
          <w:sz w:val="16"/>
          <w:szCs w:val="16"/>
        </w:rPr>
      </w:pPr>
      <w:r w:rsidRPr="00847997">
        <w:rPr>
          <w:rFonts w:cs="Arial"/>
          <w:sz w:val="16"/>
          <w:szCs w:val="16"/>
        </w:rPr>
        <w:t>Fakturautsteder og/eller dennes medhjelper skal bruke de til enhver tid godkjente sikkerhetsløsninger, beskrevet i brukerdokumentasjonen.</w:t>
      </w:r>
    </w:p>
    <w:p w14:paraId="5312E4B3" w14:textId="77777777" w:rsidR="00622870" w:rsidRPr="00847997" w:rsidRDefault="00622870" w:rsidP="00847997">
      <w:pPr>
        <w:pStyle w:val="Overskrift2"/>
        <w:spacing w:before="60"/>
        <w:rPr>
          <w:b/>
          <w:color w:val="auto"/>
          <w:sz w:val="16"/>
          <w:szCs w:val="16"/>
        </w:rPr>
      </w:pPr>
      <w:r w:rsidRPr="00847997">
        <w:rPr>
          <w:b/>
          <w:color w:val="auto"/>
          <w:sz w:val="16"/>
          <w:szCs w:val="16"/>
        </w:rPr>
        <w:t>19. Krav til avtale med fakturahotell</w:t>
      </w:r>
    </w:p>
    <w:p w14:paraId="16DC80B8" w14:textId="77777777" w:rsidR="00622870" w:rsidRPr="00847997" w:rsidRDefault="00622870" w:rsidP="00246966">
      <w:pPr>
        <w:spacing w:before="40"/>
        <w:rPr>
          <w:rFonts w:cs="Arial"/>
          <w:sz w:val="16"/>
          <w:szCs w:val="16"/>
        </w:rPr>
      </w:pPr>
      <w:r w:rsidRPr="00847997">
        <w:rPr>
          <w:rFonts w:cs="Arial"/>
          <w:sz w:val="16"/>
          <w:szCs w:val="16"/>
        </w:rPr>
        <w:t>Fakturautsteder skal inngå databehandleravtale med fakturahotell som oppfyller Datatilsynets krav, se www.datatilsynet.no.</w:t>
      </w:r>
    </w:p>
    <w:p w14:paraId="2442D695" w14:textId="77777777" w:rsidR="00622870" w:rsidRPr="00847997" w:rsidRDefault="00622870" w:rsidP="00246966">
      <w:pPr>
        <w:spacing w:before="40"/>
        <w:rPr>
          <w:rFonts w:cs="Arial"/>
          <w:sz w:val="16"/>
          <w:szCs w:val="16"/>
        </w:rPr>
      </w:pPr>
      <w:r w:rsidRPr="00847997">
        <w:rPr>
          <w:rFonts w:cs="Arial"/>
          <w:sz w:val="16"/>
          <w:szCs w:val="16"/>
        </w:rPr>
        <w:t>Fakturautsteder skal i databehandleravtale med fakturahotell sørge for at banken og/eller bankens databehandler for e-Faktura fellestjenesten har rett til å koble ned/stenge tilgang til eFaktura B2C koblingsenhet, dersom Mastercard Payment Services mottar melding om at fakturahotellet har feil i sine systemer som medfører eller vil medføre at personopplysninger kommer på avveie.</w:t>
      </w:r>
    </w:p>
    <w:p w14:paraId="332ECD66" w14:textId="77777777" w:rsidR="00622870" w:rsidRPr="00847997" w:rsidRDefault="00622870" w:rsidP="00300FE6">
      <w:pPr>
        <w:pStyle w:val="Overskrift1"/>
        <w:spacing w:before="120" w:after="60"/>
        <w:rPr>
          <w:b/>
          <w:i/>
          <w:iCs/>
          <w:sz w:val="16"/>
          <w:szCs w:val="16"/>
        </w:rPr>
      </w:pPr>
      <w:r w:rsidRPr="00847997">
        <w:rPr>
          <w:b/>
          <w:i/>
          <w:iCs/>
          <w:sz w:val="16"/>
          <w:szCs w:val="16"/>
        </w:rPr>
        <w:t>D. Avsluttende bestemmelser</w:t>
      </w:r>
    </w:p>
    <w:p w14:paraId="258A8F88" w14:textId="77777777" w:rsidR="00622870" w:rsidRPr="00847997" w:rsidRDefault="00622870" w:rsidP="00847997">
      <w:pPr>
        <w:pStyle w:val="Overskrift2"/>
        <w:spacing w:before="60"/>
        <w:rPr>
          <w:b/>
          <w:color w:val="auto"/>
          <w:sz w:val="16"/>
          <w:szCs w:val="16"/>
        </w:rPr>
      </w:pPr>
      <w:r w:rsidRPr="00847997">
        <w:rPr>
          <w:b/>
          <w:color w:val="auto"/>
          <w:sz w:val="16"/>
          <w:szCs w:val="16"/>
        </w:rPr>
        <w:t>20. Endringer i avtalen</w:t>
      </w:r>
    </w:p>
    <w:p w14:paraId="4FB12734" w14:textId="77777777" w:rsidR="00622870" w:rsidRPr="00847997" w:rsidRDefault="00622870" w:rsidP="00246966">
      <w:pPr>
        <w:spacing w:before="40"/>
        <w:rPr>
          <w:rFonts w:cs="Arial"/>
          <w:sz w:val="16"/>
          <w:szCs w:val="16"/>
        </w:rPr>
      </w:pPr>
      <w:r w:rsidRPr="00847997">
        <w:rPr>
          <w:rFonts w:cs="Arial"/>
          <w:sz w:val="16"/>
          <w:szCs w:val="16"/>
        </w:rPr>
        <w:t>Banken skal varsle fakturautsteder om endringer i avtale/tjeneste, herunder brukerdokumentasjonen. Endringer som har betydning for fakturautsteder, skal varsles fakturautsteder minimum 14 dager i forkant. Endringer som påvirker fakturautsteders driftsrutiner og systemer, skal normalt varsles fakturautsteder 6 måneder før de trer i kraft. Fakturautsteder skal tilpasse seg endringen innen 6 måneder etter at skriftlig varsel er sendt fakturautsteder. Mastercard Payment Services vil sende varsel på vegne av banken til den kontaktperson som fakturautsteder har oppgitt på Registreringsskjema bankkunde.</w:t>
      </w:r>
    </w:p>
    <w:p w14:paraId="5A39C4B7" w14:textId="77777777" w:rsidR="00622870" w:rsidRPr="00847997" w:rsidRDefault="00622870" w:rsidP="00847997">
      <w:pPr>
        <w:pStyle w:val="Overskrift2"/>
        <w:spacing w:before="60"/>
        <w:rPr>
          <w:b/>
          <w:color w:val="auto"/>
          <w:sz w:val="16"/>
          <w:szCs w:val="16"/>
        </w:rPr>
      </w:pPr>
      <w:r w:rsidRPr="00847997">
        <w:rPr>
          <w:b/>
          <w:color w:val="auto"/>
          <w:sz w:val="16"/>
          <w:szCs w:val="16"/>
        </w:rPr>
        <w:t>21. Erstatningsansvar</w:t>
      </w:r>
    </w:p>
    <w:p w14:paraId="753C7D9D" w14:textId="77777777" w:rsidR="00622870" w:rsidRPr="00847997" w:rsidRDefault="00622870" w:rsidP="00246966">
      <w:pPr>
        <w:spacing w:before="40"/>
        <w:rPr>
          <w:rFonts w:cs="Arial"/>
          <w:sz w:val="16"/>
          <w:szCs w:val="16"/>
        </w:rPr>
      </w:pPr>
      <w:r w:rsidRPr="00847997">
        <w:rPr>
          <w:rFonts w:cs="Arial"/>
          <w:sz w:val="16"/>
          <w:szCs w:val="16"/>
        </w:rPr>
        <w:t>Partene er ansvarlige for eventuelt direkte og påregnelig økonomisk tap som den annen part måtte bli påført som følge av mislighold av denne avtalen eller som følge av annen ansvarsbetingende handling. Partene er likevel uten ansvar så langt misligholdet skyldes forhold utenfor partenes kontroll og som partene ikke med rimelighet kunne ventes å ha tatt i betraktning på avtaletiden eller unngå eller overvinne følgene av. For indirekte tap som partene har lidt, er partene kun ansvarlig dersom tapet er voldt ved grov uaktsomhet eller forsett fra partens side.</w:t>
      </w:r>
    </w:p>
    <w:p w14:paraId="2CABE7C6" w14:textId="77777777" w:rsidR="00622870" w:rsidRPr="00847997" w:rsidRDefault="00622870" w:rsidP="00246966">
      <w:pPr>
        <w:spacing w:before="40"/>
        <w:rPr>
          <w:rFonts w:cs="Arial"/>
          <w:sz w:val="16"/>
          <w:szCs w:val="16"/>
        </w:rPr>
      </w:pPr>
      <w:r w:rsidRPr="00847997">
        <w:rPr>
          <w:rFonts w:cs="Arial"/>
          <w:sz w:val="16"/>
          <w:szCs w:val="16"/>
        </w:rPr>
        <w:t>Skulle det inntreffe en ekstraordinær situasjon som ligger utenfor partenes kontroll, og som i vesentlig grad vanskeliggjør oppfyllelse av denne avtale (force majeure), bortfalle partenes forpliktelser så lenge den ekstraordinære situasjonen foreligger.</w:t>
      </w:r>
    </w:p>
    <w:p w14:paraId="59E75498" w14:textId="77777777" w:rsidR="00622870" w:rsidRPr="00847997" w:rsidRDefault="00622870" w:rsidP="00847997">
      <w:pPr>
        <w:pStyle w:val="Overskrift2"/>
        <w:spacing w:before="60"/>
        <w:rPr>
          <w:b/>
          <w:color w:val="auto"/>
          <w:sz w:val="16"/>
          <w:szCs w:val="16"/>
        </w:rPr>
      </w:pPr>
      <w:r w:rsidRPr="00847997">
        <w:rPr>
          <w:b/>
          <w:color w:val="auto"/>
          <w:sz w:val="16"/>
          <w:szCs w:val="16"/>
        </w:rPr>
        <w:t>22. Opphør av avtalen</w:t>
      </w:r>
    </w:p>
    <w:p w14:paraId="1AA537DE" w14:textId="77777777" w:rsidR="00622870" w:rsidRPr="00847997" w:rsidRDefault="00622870" w:rsidP="00246966">
      <w:pPr>
        <w:spacing w:before="40"/>
        <w:rPr>
          <w:rFonts w:cs="Arial"/>
          <w:sz w:val="16"/>
          <w:szCs w:val="16"/>
        </w:rPr>
      </w:pPr>
      <w:r w:rsidRPr="00847997">
        <w:rPr>
          <w:rFonts w:cs="Arial"/>
          <w:sz w:val="16"/>
          <w:szCs w:val="16"/>
        </w:rPr>
        <w:t>Fakturautsteder kan med en dags skriftlig forhåndsvarsel si opp avtalen med banken. Banken kan si opp avtalen med 4 ukers skriftlig varsel til fakturautsteder.</w:t>
      </w:r>
    </w:p>
    <w:p w14:paraId="4F5D01A9" w14:textId="77777777" w:rsidR="00622870" w:rsidRPr="00847997" w:rsidRDefault="00622870" w:rsidP="00246966">
      <w:pPr>
        <w:spacing w:before="40"/>
        <w:rPr>
          <w:rFonts w:cs="Arial"/>
          <w:sz w:val="16"/>
          <w:szCs w:val="16"/>
        </w:rPr>
      </w:pPr>
      <w:r w:rsidRPr="00847997">
        <w:rPr>
          <w:rFonts w:cs="Arial"/>
          <w:sz w:val="16"/>
          <w:szCs w:val="16"/>
        </w:rPr>
        <w:t>Hver av partene kan heve avtalen med øyeblikkelig virkning dersom det foreligger vesentlig mislighold fra den annen parts side. Banken skal oppgi hevingsgrunnen.</w:t>
      </w:r>
    </w:p>
    <w:p w14:paraId="3E158B35" w14:textId="77777777" w:rsidR="00622870" w:rsidRPr="00847997" w:rsidRDefault="00622870" w:rsidP="00246966">
      <w:pPr>
        <w:spacing w:before="40"/>
        <w:rPr>
          <w:rFonts w:cs="Arial"/>
          <w:sz w:val="16"/>
          <w:szCs w:val="16"/>
        </w:rPr>
      </w:pPr>
      <w:r w:rsidRPr="00847997">
        <w:rPr>
          <w:rFonts w:cs="Arial"/>
          <w:sz w:val="16"/>
          <w:szCs w:val="16"/>
        </w:rPr>
        <w:t>Ved opphør av fakturautsteders faktureringskonto tilknyttet eFaktura B2C-avtalen, opphører denne avtalen automatisk fra samme tid.</w:t>
      </w:r>
    </w:p>
    <w:p w14:paraId="5B8A4FC9" w14:textId="77777777" w:rsidR="00622870" w:rsidRPr="00847997" w:rsidRDefault="00622870" w:rsidP="00246966">
      <w:pPr>
        <w:spacing w:before="40"/>
        <w:rPr>
          <w:rFonts w:cs="Arial"/>
          <w:sz w:val="16"/>
          <w:szCs w:val="16"/>
        </w:rPr>
      </w:pPr>
      <w:r w:rsidRPr="00847997">
        <w:rPr>
          <w:rFonts w:cs="Arial"/>
          <w:sz w:val="16"/>
          <w:szCs w:val="16"/>
        </w:rPr>
        <w:t>Ved opphør av avtalen vil banken normalt ikke stanse formidling og presentasjon av allerede innsendte betalingskrav.</w:t>
      </w:r>
    </w:p>
    <w:p w14:paraId="6423C28F" w14:textId="77777777" w:rsidR="00622870" w:rsidRDefault="00622870" w:rsidP="00847997">
      <w:pPr>
        <w:rPr>
          <w:rFonts w:cs="Arial"/>
          <w:sz w:val="16"/>
          <w:szCs w:val="16"/>
        </w:rPr>
      </w:pPr>
    </w:p>
    <w:p w14:paraId="4AEBE168" w14:textId="77777777" w:rsidR="00622870" w:rsidRPr="00847997" w:rsidRDefault="00622870" w:rsidP="009D2473">
      <w:pPr>
        <w:shd w:val="clear" w:color="auto" w:fill="E6E6E6"/>
        <w:tabs>
          <w:tab w:val="left" w:pos="3969"/>
          <w:tab w:val="right" w:pos="9994"/>
        </w:tabs>
        <w:spacing w:before="360"/>
        <w:rPr>
          <w:rStyle w:val="Sidetall"/>
          <w:rFonts w:cs="Arial"/>
          <w:sz w:val="16"/>
          <w:shd w:val="clear" w:color="auto" w:fill="E6E6E6"/>
        </w:rPr>
      </w:pPr>
      <w:r w:rsidRPr="00847997">
        <w:rPr>
          <w:rFonts w:cs="Arial"/>
          <w:sz w:val="16"/>
          <w:szCs w:val="16"/>
          <w:shd w:val="clear" w:color="auto" w:fill="E6E6E6"/>
        </w:rPr>
        <w:t>DNB Bank ASA, Postboks 1600 Sentrum 0021 Oslo</w:t>
      </w:r>
      <w:r w:rsidRPr="00847997">
        <w:rPr>
          <w:rFonts w:cs="Arial"/>
          <w:sz w:val="16"/>
          <w:szCs w:val="16"/>
          <w:shd w:val="clear" w:color="auto" w:fill="E6E6E6"/>
        </w:rPr>
        <w:tab/>
        <w:t>Foretaksregisteret NO 984 851 006 MVA</w:t>
      </w:r>
      <w:r w:rsidRPr="00847997">
        <w:rPr>
          <w:rStyle w:val="Sidetall"/>
          <w:rFonts w:cs="Arial"/>
          <w:sz w:val="16"/>
          <w:shd w:val="clear" w:color="auto" w:fill="E6E6E6"/>
        </w:rPr>
        <w:tab/>
        <w:t xml:space="preserve">Versjon </w:t>
      </w:r>
      <w:r>
        <w:rPr>
          <w:rStyle w:val="Sidetall"/>
          <w:rFonts w:cs="Arial"/>
          <w:sz w:val="16"/>
          <w:shd w:val="clear" w:color="auto" w:fill="E6E6E6"/>
        </w:rPr>
        <w:t>06</w:t>
      </w:r>
      <w:r w:rsidRPr="00847997">
        <w:rPr>
          <w:rStyle w:val="Sidetall"/>
          <w:rFonts w:cs="Arial"/>
          <w:sz w:val="16"/>
          <w:shd w:val="clear" w:color="auto" w:fill="E6E6E6"/>
        </w:rPr>
        <w:t xml:space="preserve"> 202</w:t>
      </w:r>
      <w:r>
        <w:rPr>
          <w:rStyle w:val="Sidetall"/>
          <w:rFonts w:cs="Arial"/>
          <w:sz w:val="16"/>
          <w:shd w:val="clear" w:color="auto" w:fill="E6E6E6"/>
        </w:rPr>
        <w:t>3</w:t>
      </w:r>
    </w:p>
    <w:p w14:paraId="56333D7A" w14:textId="77777777" w:rsidR="00622870" w:rsidRPr="00847997" w:rsidRDefault="00622870" w:rsidP="005F531D">
      <w:pPr>
        <w:jc w:val="center"/>
        <w:rPr>
          <w:rFonts w:cs="Arial"/>
          <w:sz w:val="16"/>
          <w:szCs w:val="16"/>
          <w:shd w:val="clear" w:color="auto" w:fill="E6E6E6"/>
        </w:rPr>
      </w:pPr>
      <w:r w:rsidRPr="00847997">
        <w:rPr>
          <w:rFonts w:cs="Arial"/>
          <w:sz w:val="16"/>
          <w:szCs w:val="16"/>
          <w:shd w:val="clear" w:color="auto" w:fill="E6E6E6"/>
        </w:rPr>
        <w:t>Side 2:2</w:t>
      </w:r>
    </w:p>
    <w:p w14:paraId="06CA6457" w14:textId="77777777" w:rsidR="00622870" w:rsidRPr="00AE26DF" w:rsidRDefault="00622870" w:rsidP="00F03785">
      <w:pPr>
        <w:rPr>
          <w:lang w:val="nn-NO"/>
        </w:rPr>
      </w:pPr>
    </w:p>
    <w:p w14:paraId="1D780A1E" w14:textId="77777777" w:rsidR="00622870" w:rsidRDefault="00622870" w:rsidP="006E355F">
      <w:pPr>
        <w:sectPr w:rsidR="00622870" w:rsidSect="00622870">
          <w:pgSz w:w="11907" w:h="16839" w:code="9"/>
          <w:pgMar w:top="397" w:right="567" w:bottom="397" w:left="567" w:header="510" w:footer="0" w:gutter="0"/>
          <w:cols w:space="708"/>
          <w:docGrid w:linePitch="245"/>
        </w:sectPr>
      </w:pPr>
    </w:p>
    <w:p w14:paraId="2128D055" w14:textId="77777777" w:rsidR="00622870" w:rsidRPr="00D356EA" w:rsidRDefault="00622870" w:rsidP="00B87E3E">
      <w:pPr>
        <w:pStyle w:val="Overskrift1"/>
        <w:jc w:val="right"/>
      </w:pPr>
      <w:bookmarkStart w:id="12" w:name="_Hlk86911928"/>
      <w:r>
        <w:rPr>
          <w:noProof/>
        </w:rPr>
        <w:lastRenderedPageBreak/>
        <w:drawing>
          <wp:anchor distT="0" distB="0" distL="114300" distR="114300" simplePos="0" relativeHeight="251664384" behindDoc="1" locked="0" layoutInCell="1" allowOverlap="1" wp14:anchorId="122D8351" wp14:editId="7C89BFE3">
            <wp:simplePos x="0" y="0"/>
            <wp:positionH relativeFrom="column">
              <wp:posOffset>45085</wp:posOffset>
            </wp:positionH>
            <wp:positionV relativeFrom="paragraph">
              <wp:posOffset>-69850</wp:posOffset>
            </wp:positionV>
            <wp:extent cx="895350" cy="457200"/>
            <wp:effectExtent l="0" t="0" r="0" b="0"/>
            <wp:wrapNone/>
            <wp:docPr id="113" name="Picture 1" descr="Logo D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 descr="Logo DN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anchor>
        </w:drawing>
      </w:r>
      <w:r w:rsidRPr="00D356EA">
        <w:t xml:space="preserve">Vedlegg </w:t>
      </w:r>
      <w:r>
        <w:t>1</w:t>
      </w:r>
    </w:p>
    <w:p w14:paraId="35CCFF88" w14:textId="77777777" w:rsidR="00622870" w:rsidRPr="00D24459" w:rsidRDefault="00622870" w:rsidP="00821DA8">
      <w:pPr>
        <w:pStyle w:val="Overskrift1"/>
        <w:jc w:val="right"/>
      </w:pPr>
      <w:r w:rsidRPr="00D356EA">
        <w:t>Utsteders roller og ansvar ved behandling av</w:t>
      </w:r>
      <w:r>
        <w:t xml:space="preserve"> </w:t>
      </w:r>
      <w:r>
        <w:br/>
      </w:r>
      <w:r w:rsidRPr="00D356EA">
        <w:t>personopplysninger i eFaktura B2C koblingsenhet</w:t>
      </w:r>
    </w:p>
    <w:bookmarkEnd w:id="12"/>
    <w:p w14:paraId="1473D628" w14:textId="77777777" w:rsidR="00622870" w:rsidRPr="00D24459" w:rsidRDefault="00622870" w:rsidP="00B87E3E">
      <w:pPr>
        <w:tabs>
          <w:tab w:val="left" w:pos="3936"/>
        </w:tabs>
        <w:spacing w:beforeLines="20" w:before="48"/>
        <w:jc w:val="right"/>
        <w:rPr>
          <w:color w:val="000000" w:themeColor="text1"/>
          <w:sz w:val="16"/>
          <w:szCs w:val="16"/>
        </w:rPr>
      </w:pPr>
      <w:r w:rsidRPr="00D24459">
        <w:rPr>
          <w:color w:val="000000" w:themeColor="text1"/>
          <w:sz w:val="16"/>
          <w:szCs w:val="16"/>
        </w:rPr>
        <w:t xml:space="preserve">Versjon </w:t>
      </w:r>
      <w:r>
        <w:rPr>
          <w:color w:val="000000" w:themeColor="text1"/>
          <w:sz w:val="16"/>
          <w:szCs w:val="16"/>
        </w:rPr>
        <w:t>06</w:t>
      </w:r>
      <w:r w:rsidRPr="00D24459">
        <w:rPr>
          <w:color w:val="000000" w:themeColor="text1"/>
          <w:sz w:val="16"/>
          <w:szCs w:val="16"/>
        </w:rPr>
        <w:t>.20</w:t>
      </w:r>
      <w:r>
        <w:rPr>
          <w:color w:val="000000" w:themeColor="text1"/>
          <w:sz w:val="16"/>
          <w:szCs w:val="16"/>
        </w:rPr>
        <w:t>23</w:t>
      </w:r>
    </w:p>
    <w:p w14:paraId="3AEB7687" w14:textId="77777777" w:rsidR="00622870" w:rsidRPr="00D24459" w:rsidRDefault="00622870" w:rsidP="00B87E3E">
      <w:pPr>
        <w:tabs>
          <w:tab w:val="left" w:pos="3936"/>
        </w:tabs>
        <w:spacing w:beforeLines="20" w:before="48"/>
        <w:jc w:val="right"/>
        <w:rPr>
          <w:color w:val="000000" w:themeColor="text1"/>
          <w:sz w:val="16"/>
          <w:szCs w:val="16"/>
        </w:rPr>
      </w:pPr>
      <w:r w:rsidRPr="00D24459">
        <w:rPr>
          <w:color w:val="000000" w:themeColor="text1"/>
          <w:sz w:val="16"/>
          <w:szCs w:val="16"/>
        </w:rPr>
        <w:t>Side 1 av 2</w:t>
      </w:r>
    </w:p>
    <w:p w14:paraId="762EE325" w14:textId="77777777" w:rsidR="00622870" w:rsidRPr="00B87E3E" w:rsidRDefault="00622870" w:rsidP="00B87E3E">
      <w:pPr>
        <w:pStyle w:val="Overskrift2"/>
        <w:spacing w:before="120"/>
        <w:rPr>
          <w:b/>
          <w:color w:val="auto"/>
          <w:sz w:val="18"/>
        </w:rPr>
      </w:pPr>
      <w:r w:rsidRPr="00B87E3E">
        <w:rPr>
          <w:b/>
          <w:color w:val="auto"/>
          <w:sz w:val="18"/>
        </w:rPr>
        <w:t>1. Generelt</w:t>
      </w:r>
    </w:p>
    <w:p w14:paraId="7FCCF4EE" w14:textId="77777777" w:rsidR="00622870" w:rsidRDefault="00622870" w:rsidP="000329C2">
      <w:pPr>
        <w:spacing w:afterLines="40" w:after="96"/>
      </w:pPr>
      <w:r>
        <w:t xml:space="preserve">eFaktura B2C er en tjeneste som Bankene tilbyr fakturautstedere </w:t>
      </w:r>
      <w:proofErr w:type="gramStart"/>
      <w:r>
        <w:t>(”Utsteder</w:t>
      </w:r>
      <w:proofErr w:type="gramEnd"/>
      <w:r>
        <w:t xml:space="preserve">”) og deres kunder </w:t>
      </w:r>
      <w:proofErr w:type="gramStart"/>
      <w:r>
        <w:t>(”Betaler” )</w:t>
      </w:r>
      <w:proofErr w:type="gramEnd"/>
      <w:r>
        <w:t>.</w:t>
      </w:r>
    </w:p>
    <w:p w14:paraId="74DD3D47" w14:textId="77777777" w:rsidR="00622870" w:rsidRDefault="00622870" w:rsidP="000329C2">
      <w:pPr>
        <w:spacing w:afterLines="40" w:after="96"/>
      </w:pPr>
      <w:r>
        <w:t>“Utsteder” er en bedrift eller organisasjon (juridisk person) som gjør en faktura elektronisk tilgjengelig for “Betaler”. Utsteder kalles også fakturautsteder i brukerdokumentasjon for eFaktura B2C tjenesten.</w:t>
      </w:r>
    </w:p>
    <w:p w14:paraId="6684BF82" w14:textId="77777777" w:rsidR="00622870" w:rsidRDefault="00622870" w:rsidP="000329C2">
      <w:pPr>
        <w:spacing w:afterLines="40" w:after="96"/>
      </w:pPr>
      <w:r>
        <w:t>Ved bruk av eFaktura tjenesten overføres betalingskrav fra Utsteder til en koblingsenhet som gjør dette tilgjengelig for Betalerens Bank(er). Faktura skal gjøres tilgjengelig i en lenke til eFaktura eller ved fremsending av en datafil. Betaler kan deretter få frem en samlet oversikt over sine betalingskrav i nettbanken(e), og ved å klikke på et ikon få mulighet til å se på den underliggende fakturaspesifikasjonen, som er lagret i fakturahotell.</w:t>
      </w:r>
    </w:p>
    <w:p w14:paraId="0DB3BBAA" w14:textId="77777777" w:rsidR="00622870" w:rsidRDefault="00622870" w:rsidP="000329C2">
      <w:pPr>
        <w:spacing w:afterLines="40" w:after="96"/>
      </w:pPr>
      <w:r>
        <w:t xml:space="preserve">Videre vil Betaler ha mulighet til å foreta en betaling via eksisterende betalingstjenester i nettbanken </w:t>
      </w:r>
      <w:r w:rsidRPr="001D003D">
        <w:t>eller andre betalingsflater</w:t>
      </w:r>
      <w:r>
        <w:t xml:space="preserve">. Er Betaler kunde i flere Banker, vil Betalers eFakturaer være synlige i alle flatene </w:t>
      </w:r>
      <w:r w:rsidRPr="001D003D">
        <w:t>eller andre betalingsflater</w:t>
      </w:r>
      <w:r>
        <w:t xml:space="preserve"> han/hun har avtale om å benytte, og vedkommende kan velge hvilke flater </w:t>
      </w:r>
      <w:r w:rsidRPr="001D003D">
        <w:t>og konto han/hun ønsker å betale regningen fra</w:t>
      </w:r>
      <w:r>
        <w:t>.</w:t>
      </w:r>
    </w:p>
    <w:p w14:paraId="43332FA4" w14:textId="77777777" w:rsidR="00622870" w:rsidRDefault="00622870" w:rsidP="000329C2">
      <w:pPr>
        <w:spacing w:afterLines="40" w:after="96"/>
      </w:pPr>
      <w:r>
        <w:t>eFaktura koblingsenhet er en felles funksjon for alle banker som benytter eFaktura tjenesten. Funksjonen er utviklet av Mastercard Payment Services og en standard driftsløsning som tilbys til alle banker i Norge i henhold til avtale med Finans Norge.</w:t>
      </w:r>
    </w:p>
    <w:p w14:paraId="1DB779FA" w14:textId="77777777" w:rsidR="00622870" w:rsidRPr="00B87E3E" w:rsidRDefault="00622870" w:rsidP="00B87E3E">
      <w:pPr>
        <w:pStyle w:val="Overskrift2"/>
        <w:spacing w:before="120"/>
        <w:rPr>
          <w:b/>
          <w:color w:val="auto"/>
          <w:sz w:val="18"/>
        </w:rPr>
      </w:pPr>
      <w:r w:rsidRPr="00B87E3E">
        <w:rPr>
          <w:b/>
          <w:color w:val="auto"/>
          <w:sz w:val="18"/>
        </w:rPr>
        <w:t>2. Avtaler</w:t>
      </w:r>
      <w:r>
        <w:rPr>
          <w:b/>
          <w:color w:val="auto"/>
          <w:sz w:val="18"/>
        </w:rPr>
        <w:t xml:space="preserve"> </w:t>
      </w:r>
      <w:r w:rsidRPr="00B87E3E">
        <w:rPr>
          <w:b/>
          <w:color w:val="auto"/>
          <w:sz w:val="18"/>
        </w:rPr>
        <w:t>mellom</w:t>
      </w:r>
      <w:r>
        <w:rPr>
          <w:b/>
          <w:color w:val="auto"/>
          <w:sz w:val="18"/>
        </w:rPr>
        <w:t xml:space="preserve"> </w:t>
      </w:r>
      <w:r w:rsidRPr="00B87E3E">
        <w:rPr>
          <w:b/>
          <w:color w:val="auto"/>
          <w:sz w:val="18"/>
        </w:rPr>
        <w:t>partene</w:t>
      </w:r>
    </w:p>
    <w:p w14:paraId="22CF25AB" w14:textId="77777777" w:rsidR="00622870" w:rsidRDefault="00622870" w:rsidP="000329C2">
      <w:pPr>
        <w:spacing w:afterLines="40" w:after="96"/>
      </w:pPr>
      <w:r>
        <w:t xml:space="preserve">Utsteder inngår avtale med en Bank om at faktura og betalingskrav (samlet </w:t>
      </w:r>
      <w:proofErr w:type="gramStart"/>
      <w:r>
        <w:t>kalt ”Faktura</w:t>
      </w:r>
      <w:proofErr w:type="gramEnd"/>
      <w:r>
        <w:t xml:space="preserve">”) skal formidles elektronisk fra Utstederen til Betaleren. Betaleren inngår avtale med Banken om at en faktura skal presenteres i egen nettbank. Hensikten er at eFaktura skal kunne </w:t>
      </w:r>
      <w:proofErr w:type="gramStart"/>
      <w:r>
        <w:t>integreres</w:t>
      </w:r>
      <w:proofErr w:type="gramEnd"/>
      <w:r>
        <w:t xml:space="preserve"> med betalingstjenestene som til enhver tid tilbys i den enkelte nettbank.</w:t>
      </w:r>
    </w:p>
    <w:p w14:paraId="7FE4CD49" w14:textId="77777777" w:rsidR="00622870" w:rsidRDefault="00622870" w:rsidP="000329C2">
      <w:pPr>
        <w:spacing w:afterLines="40" w:after="96"/>
      </w:pPr>
      <w:r>
        <w:t>Utsteder må inngå avtale med et godkjent fakturahotell om lagring og fremvisning av fakturadetaljer. I bankenes nettbanker vil betaler via betalingskravet i eFaktura koblingsenhet, få tilgang til sine fakturadetaljer i den eller de nettbanker Betaleren har inngått avtale med Banken(e) om å benytte.</w:t>
      </w:r>
    </w:p>
    <w:p w14:paraId="07A46441" w14:textId="77777777" w:rsidR="00622870" w:rsidRDefault="00622870" w:rsidP="000329C2">
      <w:pPr>
        <w:spacing w:afterLines="40" w:after="96"/>
      </w:pPr>
      <w:r>
        <w:t>Banken(e) inngår en tjenesteavtale med Mastercard Payment Services om tilgang til eFaktura tjenesten (herunder koblingsenheten) for egne nettbankkunder og krav om avtale mellom Banken og Utsteder, samt mellom Utsteder og Fakturahotell.</w:t>
      </w:r>
    </w:p>
    <w:p w14:paraId="48A6D978" w14:textId="77777777" w:rsidR="00622870" w:rsidRDefault="00622870" w:rsidP="000329C2">
      <w:pPr>
        <w:spacing w:afterLines="40" w:after="96"/>
      </w:pPr>
      <w:r>
        <w:t>Mastercard Payment Services inngår i tillegg en samarbeidsavtale med aktuelle Fakturahotell om blant annet implementering og drift av eFaktura tjenesten, samt varsling ved endringer for fakturahotell som er satt i produksjon.</w:t>
      </w:r>
    </w:p>
    <w:p w14:paraId="43F1B1DA" w14:textId="77777777" w:rsidR="00622870" w:rsidRPr="00B87E3E" w:rsidRDefault="00622870" w:rsidP="00B87E3E">
      <w:pPr>
        <w:pStyle w:val="Overskrift2"/>
        <w:spacing w:before="120"/>
        <w:rPr>
          <w:b/>
          <w:color w:val="auto"/>
          <w:sz w:val="18"/>
        </w:rPr>
      </w:pPr>
      <w:r w:rsidRPr="00B87E3E">
        <w:rPr>
          <w:b/>
          <w:color w:val="auto"/>
          <w:sz w:val="18"/>
        </w:rPr>
        <w:t>3. Behandlingsansvar for personopplysninger</w:t>
      </w:r>
    </w:p>
    <w:p w14:paraId="2A40C932" w14:textId="77777777" w:rsidR="00622870" w:rsidRDefault="00622870" w:rsidP="000329C2">
      <w:pPr>
        <w:spacing w:afterLines="40" w:after="96"/>
      </w:pPr>
      <w:r w:rsidRPr="0014372C">
        <w:t>Utsteder er behandlingsansvarlig for personopplysninger gjøres tilgjengelig for bankenes driftsoperatør av eFaktura koblingsenhet og som gjøres tilgjengelig for bankenes kunder i nettbanken, jf personvernforordningen artikkel 4 nr. 7</w:t>
      </w:r>
      <w:r>
        <w:t>.</w:t>
      </w:r>
    </w:p>
    <w:p w14:paraId="12734434" w14:textId="77777777" w:rsidR="00622870" w:rsidRDefault="00622870" w:rsidP="000329C2">
      <w:pPr>
        <w:spacing w:afterLines="40" w:after="96"/>
      </w:pPr>
      <w:r w:rsidRPr="0014372C">
        <w:t>Et fakturahotell kan bare behandle personopplysninger i henhold til avtale med Utsteder av faktura og i henhold til en databehandleravtale, jf personvernforordningen artikkel 28</w:t>
      </w:r>
      <w:r>
        <w:t>.</w:t>
      </w:r>
    </w:p>
    <w:p w14:paraId="6B0C4BD7" w14:textId="77777777" w:rsidR="00622870" w:rsidRDefault="00622870" w:rsidP="000329C2">
      <w:pPr>
        <w:spacing w:afterLines="40" w:after="96"/>
      </w:pPr>
      <w:r>
        <w:t>Hver bank er ansvarlig for behandlingen av opplysninger om egne fakturamottakere for fysiske personer og for riktigheten av opplysningene som banken har lagt inn i registrene i kobling senheten.</w:t>
      </w:r>
    </w:p>
    <w:p w14:paraId="51C665D9" w14:textId="77777777" w:rsidR="00622870" w:rsidRDefault="00622870" w:rsidP="000329C2">
      <w:pPr>
        <w:spacing w:afterLines="40" w:after="96"/>
      </w:pPr>
      <w:r>
        <w:t xml:space="preserve">Banken er videre ansvarlig for behandling av opplysningene som banken i samsvar med reglene her har mottatt fra registrene i koblingsenheten. Banken er likevel ikke ansvarlig for riktigheten av kravet som fakturautsteder hevder å ha og som </w:t>
      </w:r>
      <w:proofErr w:type="gramStart"/>
      <w:r>
        <w:t>fremgår</w:t>
      </w:r>
      <w:proofErr w:type="gramEnd"/>
      <w:r>
        <w:t xml:space="preserve"> av e-fakturaen og/eller det elektroniske betalingskravet, herunder </w:t>
      </w:r>
      <w:proofErr w:type="gramStart"/>
      <w:r>
        <w:t>hvilke fakturamottaker</w:t>
      </w:r>
      <w:proofErr w:type="gramEnd"/>
      <w:r>
        <w:t xml:space="preserve"> som fakturautsteder mener kravet kan rettes mot eller sendes til. Når det elektroniske betalingskravet er behandlet i en banks nettbank er det denne banken som har behandlingsansvaret for informasjon tilknyttet dette betalingskravet.</w:t>
      </w:r>
    </w:p>
    <w:p w14:paraId="433E21A7" w14:textId="77777777" w:rsidR="00622870" w:rsidRDefault="00622870" w:rsidP="000329C2">
      <w:pPr>
        <w:spacing w:afterLines="40" w:after="96"/>
      </w:pPr>
      <w:r>
        <w:t xml:space="preserve">Mastercard Payment Services skal i henhold til avtale med Banken sørge for at en gyldig lenke som peker til fakturainformasjonen gjøres tilgjengelig for Banken og Betaler, men er ikke ansvarlig for innholdet i lenken (det vil si fakturainformasjonen). Dersom et Fakturahotell i sin lenke viser til en annen persons </w:t>
      </w:r>
      <w:proofErr w:type="gramStart"/>
      <w:r>
        <w:t>fakturaer</w:t>
      </w:r>
      <w:proofErr w:type="gramEnd"/>
      <w:r>
        <w:t xml:space="preserve"> er Mastercard Payment Services ikke ansvarlig for dette.</w:t>
      </w:r>
    </w:p>
    <w:p w14:paraId="419DEC1E" w14:textId="77777777" w:rsidR="00622870" w:rsidRDefault="00622870" w:rsidP="000329C2">
      <w:pPr>
        <w:spacing w:afterLines="40" w:after="96"/>
      </w:pPr>
      <w:r>
        <w:t>Tilsvarende er Mastercard Payment Services ansvarlig for at godkjente informasjonsfelt kobles sammen med korrekt personnummer ved utsendelse av opplysninger fra utstederregister, mottakerregister eller betalingskravsbasen. Mastercard Payment Services har imidlertid ikke ansvar for innholdet i disse feltene. Dersom Banken eller Utsteder har rapportert inn feil opplysninger, har Banken og/eller Utsteder ansvaret for eventuelle feil som oppstår som følge av dette.</w:t>
      </w:r>
    </w:p>
    <w:p w14:paraId="62781CAE" w14:textId="77777777" w:rsidR="00622870" w:rsidRPr="00B87E3E" w:rsidRDefault="00622870" w:rsidP="00B87E3E">
      <w:pPr>
        <w:pStyle w:val="Overskrift2"/>
        <w:spacing w:before="120"/>
        <w:rPr>
          <w:b/>
          <w:color w:val="auto"/>
          <w:sz w:val="18"/>
        </w:rPr>
      </w:pPr>
      <w:r w:rsidRPr="00B87E3E">
        <w:rPr>
          <w:b/>
          <w:color w:val="auto"/>
          <w:sz w:val="18"/>
        </w:rPr>
        <w:t>4. Opplysninger som gjøres tilgjengelig i e-Faktura koblingsenhet</w:t>
      </w:r>
    </w:p>
    <w:p w14:paraId="34F11AA0" w14:textId="77777777" w:rsidR="00622870" w:rsidRDefault="00622870" w:rsidP="000329C2">
      <w:pPr>
        <w:spacing w:afterLines="40" w:after="96"/>
      </w:pPr>
      <w:r>
        <w:t>Nedenfor følger en oversikt over hvilke personopplysninger som behandles ved bruk av eFaktura B2C koblingsenhet, som driftes av Mastercard Payment Services, og utvekslingen av informasjon mellom partene, i de ulike steg i prosessen.</w:t>
      </w:r>
    </w:p>
    <w:p w14:paraId="209736AE" w14:textId="77777777" w:rsidR="00622870" w:rsidRPr="00B87E3E" w:rsidRDefault="00622870" w:rsidP="00B87E3E">
      <w:pPr>
        <w:pStyle w:val="Overskrift3"/>
        <w:rPr>
          <w:b w:val="0"/>
          <w:i/>
          <w:sz w:val="18"/>
        </w:rPr>
      </w:pPr>
      <w:r w:rsidRPr="00B87E3E">
        <w:rPr>
          <w:b w:val="0"/>
          <w:i/>
          <w:sz w:val="18"/>
        </w:rPr>
        <w:t>Utstederavtale</w:t>
      </w:r>
    </w:p>
    <w:p w14:paraId="641980C8" w14:textId="77777777" w:rsidR="00622870" w:rsidRDefault="00622870" w:rsidP="000329C2">
      <w:pPr>
        <w:spacing w:afterLines="40" w:after="96"/>
      </w:pPr>
      <w:r>
        <w:t>Denne avtalen inngås mellom Utsteder og Bank, og teknisk registreringsinformasjon sendes fra bank til Mastercard Payment Services for innleggelse i utstederregister. Avtalen inneholder følgende minimumsinformasjon:</w:t>
      </w:r>
    </w:p>
    <w:p w14:paraId="416E751D" w14:textId="77777777" w:rsidR="00622870" w:rsidRDefault="00622870" w:rsidP="007A7D3F">
      <w:pPr>
        <w:spacing w:after="80"/>
        <w:ind w:left="170" w:hanging="170"/>
      </w:pPr>
      <w:r>
        <w:t>▪</w:t>
      </w:r>
      <w:r>
        <w:tab/>
        <w:t>Utsteders organisasjonsnummer</w:t>
      </w:r>
    </w:p>
    <w:p w14:paraId="458FA80F" w14:textId="77777777" w:rsidR="00622870" w:rsidRDefault="00622870" w:rsidP="007A7D3F">
      <w:pPr>
        <w:spacing w:after="80"/>
        <w:ind w:left="170" w:hanging="170"/>
      </w:pPr>
      <w:r>
        <w:t>▪</w:t>
      </w:r>
      <w:r>
        <w:tab/>
        <w:t>Utsteders navn</w:t>
      </w:r>
    </w:p>
    <w:p w14:paraId="332F2F13" w14:textId="77777777" w:rsidR="00622870" w:rsidRDefault="00622870" w:rsidP="007A7D3F">
      <w:pPr>
        <w:spacing w:after="80"/>
        <w:ind w:left="170" w:hanging="170"/>
      </w:pPr>
      <w:r>
        <w:t>▪</w:t>
      </w:r>
      <w:r>
        <w:tab/>
        <w:t>Utsteders adresse</w:t>
      </w:r>
    </w:p>
    <w:p w14:paraId="342DCDC2" w14:textId="77777777" w:rsidR="00622870" w:rsidRDefault="00622870" w:rsidP="0014372C">
      <w:pPr>
        <w:tabs>
          <w:tab w:val="left" w:pos="5778"/>
        </w:tabs>
        <w:spacing w:before="120"/>
        <w:rPr>
          <w:sz w:val="14"/>
          <w:szCs w:val="14"/>
        </w:rPr>
      </w:pPr>
      <w:r w:rsidRPr="00AB0856">
        <w:rPr>
          <w:sz w:val="14"/>
          <w:szCs w:val="14"/>
        </w:rPr>
        <w:t xml:space="preserve">DNB Bank ASA | Org.nr.: </w:t>
      </w:r>
      <w:r w:rsidRPr="009B172A">
        <w:rPr>
          <w:sz w:val="14"/>
          <w:szCs w:val="14"/>
        </w:rPr>
        <w:t>984 851 006</w:t>
      </w:r>
      <w:r w:rsidRPr="00AB0856">
        <w:rPr>
          <w:sz w:val="14"/>
          <w:szCs w:val="14"/>
        </w:rPr>
        <w:t xml:space="preserve"> | Postadresse: Postboks 1600 Sentrum, 0021 Oslo</w:t>
      </w:r>
      <w:r>
        <w:rPr>
          <w:sz w:val="14"/>
          <w:szCs w:val="14"/>
        </w:rPr>
        <w:br/>
      </w:r>
      <w:r w:rsidRPr="00AB0856">
        <w:rPr>
          <w:sz w:val="14"/>
          <w:szCs w:val="14"/>
        </w:rPr>
        <w:t>Besøksadresse: Dronning Eufemias gate 30, 0021 Oslo | Telefon: 91504800</w:t>
      </w:r>
    </w:p>
    <w:p w14:paraId="5C3B6DDB" w14:textId="77777777" w:rsidR="00622870" w:rsidRDefault="00622870">
      <w:pPr>
        <w:rPr>
          <w:sz w:val="14"/>
          <w:szCs w:val="14"/>
        </w:rPr>
      </w:pPr>
      <w:r>
        <w:rPr>
          <w:sz w:val="14"/>
          <w:szCs w:val="14"/>
        </w:rPr>
        <w:br w:type="page"/>
      </w:r>
    </w:p>
    <w:p w14:paraId="6EF2575A" w14:textId="77777777" w:rsidR="00622870" w:rsidRDefault="00622870" w:rsidP="007A7D3F">
      <w:pPr>
        <w:spacing w:after="80"/>
        <w:ind w:left="170" w:hanging="170"/>
      </w:pPr>
      <w:r>
        <w:lastRenderedPageBreak/>
        <w:t>▪</w:t>
      </w:r>
      <w:r>
        <w:tab/>
        <w:t>Utsteders valg av fakturahotell</w:t>
      </w:r>
    </w:p>
    <w:p w14:paraId="620E0E01" w14:textId="77777777" w:rsidR="00622870" w:rsidRDefault="00622870" w:rsidP="007A7D3F">
      <w:pPr>
        <w:spacing w:after="80"/>
        <w:ind w:left="170" w:hanging="170"/>
      </w:pPr>
      <w:r>
        <w:t>▪</w:t>
      </w:r>
      <w:r>
        <w:tab/>
        <w:t>Status på avtale</w:t>
      </w:r>
    </w:p>
    <w:p w14:paraId="503C355F" w14:textId="77777777" w:rsidR="00622870" w:rsidRDefault="00622870" w:rsidP="007A7D3F">
      <w:pPr>
        <w:spacing w:after="80"/>
        <w:ind w:left="170" w:hanging="170"/>
      </w:pPr>
      <w:r>
        <w:t>▪</w:t>
      </w:r>
      <w:r>
        <w:tab/>
        <w:t>Utsteders kontaktinformasjon</w:t>
      </w:r>
    </w:p>
    <w:p w14:paraId="30D864C4" w14:textId="77777777" w:rsidR="00622870" w:rsidRDefault="00622870" w:rsidP="007A7D3F">
      <w:pPr>
        <w:spacing w:after="80"/>
        <w:ind w:left="170" w:hanging="170"/>
      </w:pPr>
      <w:r>
        <w:t>▪</w:t>
      </w:r>
      <w:r>
        <w:tab/>
        <w:t>Informasjon om diverse tekniske opsjoner</w:t>
      </w:r>
    </w:p>
    <w:p w14:paraId="789E7237" w14:textId="77777777" w:rsidR="00622870" w:rsidRPr="00B87E3E" w:rsidRDefault="00622870" w:rsidP="00B87E3E">
      <w:pPr>
        <w:pStyle w:val="Overskrift3"/>
        <w:rPr>
          <w:b w:val="0"/>
          <w:i/>
          <w:sz w:val="18"/>
        </w:rPr>
      </w:pPr>
      <w:r w:rsidRPr="00B87E3E">
        <w:rPr>
          <w:b w:val="0"/>
          <w:i/>
          <w:sz w:val="18"/>
        </w:rPr>
        <w:t>Forbrukeravtale</w:t>
      </w:r>
    </w:p>
    <w:p w14:paraId="71909EF7" w14:textId="77777777" w:rsidR="00622870" w:rsidRDefault="00622870" w:rsidP="000329C2">
      <w:pPr>
        <w:spacing w:afterLines="40" w:after="96"/>
      </w:pPr>
      <w:r>
        <w:t>Denne avtalen inngås mellom forbruker (Betaler) og dennes bank. Avtaleinformasjon som formidles fra Bank til avtaleregister for Betaler som finnes i koblingsenheten (hos Mastercard Payment Services) er følgende:</w:t>
      </w:r>
    </w:p>
    <w:p w14:paraId="542F54A7" w14:textId="77777777" w:rsidR="00622870" w:rsidRDefault="00622870" w:rsidP="007A7D3F">
      <w:pPr>
        <w:spacing w:after="80"/>
        <w:ind w:left="170" w:hanging="170"/>
      </w:pPr>
      <w:r>
        <w:t>▪</w:t>
      </w:r>
      <w:r>
        <w:tab/>
        <w:t>Utstederid = organisasjonsnummer (til den utsteder forbrukerønsker å inngå avtale med)</w:t>
      </w:r>
    </w:p>
    <w:p w14:paraId="36CF6C4D" w14:textId="77777777" w:rsidR="00622870" w:rsidRDefault="00622870" w:rsidP="007A7D3F">
      <w:pPr>
        <w:spacing w:after="80"/>
        <w:ind w:left="170" w:hanging="170"/>
      </w:pPr>
      <w:r>
        <w:t>▪</w:t>
      </w:r>
      <w:r>
        <w:tab/>
        <w:t>Forbrukers:</w:t>
      </w:r>
    </w:p>
    <w:p w14:paraId="4E7A9373" w14:textId="77777777" w:rsidR="00622870" w:rsidRDefault="00622870" w:rsidP="007A7D3F">
      <w:pPr>
        <w:spacing w:after="80"/>
        <w:ind w:left="170" w:hanging="170"/>
      </w:pPr>
      <w:r>
        <w:t>▪</w:t>
      </w:r>
      <w:r>
        <w:tab/>
        <w:t>Adresse</w:t>
      </w:r>
    </w:p>
    <w:p w14:paraId="4F777593" w14:textId="77777777" w:rsidR="00622870" w:rsidRDefault="00622870" w:rsidP="007A7D3F">
      <w:pPr>
        <w:spacing w:after="80"/>
        <w:ind w:left="170" w:hanging="170"/>
      </w:pPr>
      <w:r>
        <w:t>▪</w:t>
      </w:r>
      <w:r>
        <w:tab/>
        <w:t>Telefon (valgfri)</w:t>
      </w:r>
    </w:p>
    <w:p w14:paraId="34E6573A" w14:textId="77777777" w:rsidR="00622870" w:rsidRDefault="00622870" w:rsidP="007A7D3F">
      <w:pPr>
        <w:spacing w:after="80"/>
        <w:ind w:left="170" w:hanging="170"/>
      </w:pPr>
      <w:r>
        <w:t>▪</w:t>
      </w:r>
      <w:r>
        <w:tab/>
        <w:t>eFaktura referanse</w:t>
      </w:r>
    </w:p>
    <w:p w14:paraId="03AD2936" w14:textId="77777777" w:rsidR="00622870" w:rsidRDefault="00622870" w:rsidP="007A7D3F">
      <w:pPr>
        <w:spacing w:after="80"/>
        <w:ind w:left="170" w:hanging="170"/>
      </w:pPr>
      <w:r>
        <w:t>▪</w:t>
      </w:r>
      <w:r>
        <w:tab/>
        <w:t>Avtalen gjelder (valgfri – betalers fritekst)</w:t>
      </w:r>
    </w:p>
    <w:p w14:paraId="2512A7A1" w14:textId="77777777" w:rsidR="00622870" w:rsidRPr="008F4543" w:rsidRDefault="00622870" w:rsidP="007A7D3F">
      <w:pPr>
        <w:spacing w:after="80"/>
        <w:ind w:left="170" w:hanging="170"/>
      </w:pPr>
      <w:r w:rsidRPr="007A7D3F">
        <w:t>▪</w:t>
      </w:r>
      <w:r>
        <w:tab/>
      </w:r>
      <w:r w:rsidRPr="008F4543">
        <w:t>Fornavn</w:t>
      </w:r>
    </w:p>
    <w:p w14:paraId="57B58901" w14:textId="77777777" w:rsidR="00622870" w:rsidRPr="008F4543" w:rsidRDefault="00622870" w:rsidP="007A7D3F">
      <w:pPr>
        <w:spacing w:after="80"/>
        <w:ind w:left="170" w:hanging="170"/>
      </w:pPr>
      <w:r w:rsidRPr="008F4543">
        <w:t>▪</w:t>
      </w:r>
      <w:r>
        <w:tab/>
      </w:r>
      <w:r w:rsidRPr="008F4543">
        <w:t>Etternavn</w:t>
      </w:r>
    </w:p>
    <w:p w14:paraId="6A55CA12" w14:textId="77777777" w:rsidR="00622870" w:rsidRPr="008F4543" w:rsidRDefault="00622870" w:rsidP="007A7D3F">
      <w:pPr>
        <w:spacing w:after="80"/>
        <w:ind w:left="170" w:hanging="170"/>
      </w:pPr>
      <w:r w:rsidRPr="008F4543">
        <w:t>▪</w:t>
      </w:r>
      <w:r>
        <w:tab/>
      </w:r>
      <w:r w:rsidRPr="008F4543">
        <w:t>Fødselsnummer alt. Organisasjonsnummer</w:t>
      </w:r>
    </w:p>
    <w:p w14:paraId="78360527" w14:textId="77777777" w:rsidR="00622870" w:rsidRPr="008F4543" w:rsidRDefault="00622870" w:rsidP="007A7D3F">
      <w:pPr>
        <w:spacing w:after="80"/>
        <w:ind w:left="170" w:hanging="170"/>
      </w:pPr>
      <w:r w:rsidRPr="008F4543">
        <w:t>▪</w:t>
      </w:r>
      <w:r>
        <w:tab/>
      </w:r>
      <w:r w:rsidRPr="008F4543">
        <w:t>Varslingskanal (ingen, sms, e-post)</w:t>
      </w:r>
    </w:p>
    <w:p w14:paraId="4B70A998" w14:textId="77777777" w:rsidR="00622870" w:rsidRPr="00C7187D" w:rsidRDefault="00622870" w:rsidP="00C7187D">
      <w:pPr>
        <w:pStyle w:val="Overskrift3"/>
        <w:rPr>
          <w:b w:val="0"/>
          <w:i/>
          <w:sz w:val="18"/>
        </w:rPr>
      </w:pPr>
      <w:r w:rsidRPr="00C7187D">
        <w:rPr>
          <w:b w:val="0"/>
          <w:i/>
          <w:sz w:val="18"/>
        </w:rPr>
        <w:t>Avtaleinformasjon forbruker (Betaler)</w:t>
      </w:r>
    </w:p>
    <w:p w14:paraId="3C2712F2" w14:textId="77777777" w:rsidR="00622870" w:rsidRPr="008F4543" w:rsidRDefault="00622870" w:rsidP="000329C2">
      <w:pPr>
        <w:spacing w:afterLines="40" w:after="96"/>
      </w:pPr>
      <w:r w:rsidRPr="008F4543">
        <w:t>Informasjon som formidles til Utsteder på fil skal godkjennes av Betaler og inneholder følgende informasjon:</w:t>
      </w:r>
    </w:p>
    <w:p w14:paraId="420EA8E1" w14:textId="77777777" w:rsidR="00622870" w:rsidRPr="008F4543" w:rsidRDefault="00622870" w:rsidP="007A7D3F">
      <w:pPr>
        <w:spacing w:after="80"/>
        <w:ind w:left="170" w:hanging="170"/>
      </w:pPr>
      <w:r w:rsidRPr="008F4543">
        <w:t>▪</w:t>
      </w:r>
      <w:r>
        <w:tab/>
      </w:r>
      <w:r w:rsidRPr="008F4543">
        <w:t>Utstederid=organisasjonsnummer</w:t>
      </w:r>
    </w:p>
    <w:p w14:paraId="477186D8" w14:textId="77777777" w:rsidR="00622870" w:rsidRPr="008F4543" w:rsidRDefault="00622870" w:rsidP="007A7D3F">
      <w:pPr>
        <w:spacing w:after="80"/>
        <w:ind w:left="170" w:hanging="170"/>
      </w:pPr>
      <w:r w:rsidRPr="008F4543">
        <w:t>▪</w:t>
      </w:r>
      <w:r>
        <w:tab/>
      </w:r>
      <w:r w:rsidRPr="008F4543">
        <w:t>eFaktura referanse</w:t>
      </w:r>
    </w:p>
    <w:p w14:paraId="694EF4C4" w14:textId="77777777" w:rsidR="00622870" w:rsidRPr="008F4543" w:rsidRDefault="00622870" w:rsidP="007A7D3F">
      <w:pPr>
        <w:spacing w:after="80"/>
        <w:ind w:left="170" w:hanging="170"/>
      </w:pPr>
      <w:r w:rsidRPr="008F4543">
        <w:t>▪</w:t>
      </w:r>
      <w:r>
        <w:tab/>
      </w:r>
      <w:r w:rsidRPr="008F4543">
        <w:t>Fornavn (valgfritt)</w:t>
      </w:r>
    </w:p>
    <w:p w14:paraId="1510FD6A" w14:textId="77777777" w:rsidR="00622870" w:rsidRPr="008F4543" w:rsidRDefault="00622870" w:rsidP="007A7D3F">
      <w:pPr>
        <w:spacing w:after="80"/>
        <w:ind w:left="170" w:hanging="170"/>
      </w:pPr>
      <w:r w:rsidRPr="008F4543">
        <w:t>▪</w:t>
      </w:r>
      <w:r>
        <w:tab/>
      </w:r>
      <w:r w:rsidRPr="008F4543">
        <w:t>Etternavn</w:t>
      </w:r>
    </w:p>
    <w:p w14:paraId="47D688CD" w14:textId="77777777" w:rsidR="00622870" w:rsidRPr="008F4543" w:rsidRDefault="00622870" w:rsidP="007A7D3F">
      <w:pPr>
        <w:spacing w:after="80"/>
        <w:ind w:left="170" w:hanging="170"/>
      </w:pPr>
      <w:r w:rsidRPr="008F4543">
        <w:t>▪</w:t>
      </w:r>
      <w:r>
        <w:tab/>
      </w:r>
      <w:r w:rsidRPr="008F4543">
        <w:t>Adresse</w:t>
      </w:r>
    </w:p>
    <w:p w14:paraId="0C4AEA48" w14:textId="77777777" w:rsidR="00622870" w:rsidRPr="008F4543" w:rsidRDefault="00622870" w:rsidP="007A7D3F">
      <w:pPr>
        <w:spacing w:after="80"/>
        <w:ind w:left="170" w:hanging="170"/>
      </w:pPr>
      <w:r w:rsidRPr="008F4543">
        <w:t>▪</w:t>
      </w:r>
      <w:r>
        <w:tab/>
      </w:r>
      <w:r w:rsidRPr="008F4543">
        <w:t xml:space="preserve">Fødselsnummer, dersom Utsteder </w:t>
      </w:r>
      <w:r w:rsidRPr="007A7D3F">
        <w:t>har adgang til å behandle dette etter §12 i personopplysningsloven (kun et fåtall utstedere mottar dette</w:t>
      </w:r>
      <w:r w:rsidRPr="008F4543">
        <w:t xml:space="preserve">) </w:t>
      </w:r>
      <w:r>
        <w:br/>
      </w:r>
      <w:r w:rsidRPr="008F4543">
        <w:t>- alternativt organisasjonsnummer</w:t>
      </w:r>
    </w:p>
    <w:p w14:paraId="310A7C69" w14:textId="77777777" w:rsidR="00622870" w:rsidRPr="008F4543" w:rsidRDefault="00622870" w:rsidP="000329C2">
      <w:pPr>
        <w:spacing w:afterLines="40" w:after="96"/>
      </w:pPr>
      <w:r w:rsidRPr="008F4543">
        <w:t>Utsteder godkjenner eller avslår avtaler og dette formidles til koblingsenheten.</w:t>
      </w:r>
    </w:p>
    <w:p w14:paraId="7A53A115" w14:textId="77777777" w:rsidR="00622870" w:rsidRPr="00C7187D" w:rsidRDefault="00622870" w:rsidP="00C7187D">
      <w:pPr>
        <w:pStyle w:val="Overskrift3"/>
        <w:rPr>
          <w:b w:val="0"/>
          <w:i/>
          <w:sz w:val="18"/>
        </w:rPr>
      </w:pPr>
      <w:r w:rsidRPr="00C7187D">
        <w:rPr>
          <w:b w:val="0"/>
          <w:i/>
          <w:sz w:val="18"/>
        </w:rPr>
        <w:t>Betalingskrav</w:t>
      </w:r>
    </w:p>
    <w:p w14:paraId="755793C5" w14:textId="77777777" w:rsidR="00622870" w:rsidRPr="008F4543" w:rsidRDefault="00622870" w:rsidP="000329C2">
      <w:pPr>
        <w:spacing w:afterLines="40" w:after="96"/>
      </w:pPr>
      <w:r w:rsidRPr="008F4543">
        <w:t>Bedriften (Utsteder) sender inn sine betalingskrav på fil til koblingsenheten. Betalingskravene inneholder følgende informasjon:</w:t>
      </w:r>
    </w:p>
    <w:p w14:paraId="3BCCD132" w14:textId="77777777" w:rsidR="00622870" w:rsidRPr="008F4543" w:rsidRDefault="00622870" w:rsidP="007A7D3F">
      <w:pPr>
        <w:spacing w:after="80"/>
        <w:ind w:left="170" w:hanging="170"/>
      </w:pPr>
      <w:r w:rsidRPr="008F4543">
        <w:t>▪</w:t>
      </w:r>
      <w:r>
        <w:tab/>
      </w:r>
      <w:r w:rsidRPr="008F4543">
        <w:t>Kreditors kontonummer</w:t>
      </w:r>
    </w:p>
    <w:p w14:paraId="3B8242E8" w14:textId="77777777" w:rsidR="00622870" w:rsidRPr="008F4543" w:rsidRDefault="00622870" w:rsidP="007A7D3F">
      <w:pPr>
        <w:spacing w:after="80"/>
        <w:ind w:left="170" w:hanging="170"/>
      </w:pPr>
      <w:r w:rsidRPr="008F4543">
        <w:t>▪</w:t>
      </w:r>
      <w:r>
        <w:tab/>
      </w:r>
      <w:r w:rsidRPr="008F4543">
        <w:t>Utsteders organisasjonsnummer</w:t>
      </w:r>
    </w:p>
    <w:p w14:paraId="0F4D8CA9" w14:textId="77777777" w:rsidR="00622870" w:rsidRPr="008F4543" w:rsidRDefault="00622870" w:rsidP="007A7D3F">
      <w:pPr>
        <w:spacing w:after="80"/>
        <w:ind w:left="170" w:hanging="170"/>
      </w:pPr>
      <w:r w:rsidRPr="008F4543">
        <w:t>▪</w:t>
      </w:r>
      <w:r>
        <w:tab/>
      </w:r>
      <w:r w:rsidRPr="008F4543">
        <w:t>eFaktura referanse</w:t>
      </w:r>
    </w:p>
    <w:p w14:paraId="2D19E2B9" w14:textId="77777777" w:rsidR="00622870" w:rsidRPr="008F4543" w:rsidRDefault="00622870" w:rsidP="007A7D3F">
      <w:pPr>
        <w:spacing w:after="80"/>
        <w:ind w:left="170" w:hanging="170"/>
      </w:pPr>
      <w:r w:rsidRPr="008F4543">
        <w:t>▪</w:t>
      </w:r>
      <w:r>
        <w:tab/>
      </w:r>
      <w:r w:rsidRPr="008F4543">
        <w:t>KID (valgfritt)</w:t>
      </w:r>
    </w:p>
    <w:p w14:paraId="551B96F1" w14:textId="77777777" w:rsidR="00622870" w:rsidRPr="008F4543" w:rsidRDefault="00622870" w:rsidP="007A7D3F">
      <w:pPr>
        <w:spacing w:after="80"/>
        <w:ind w:left="170" w:hanging="170"/>
      </w:pPr>
      <w:r w:rsidRPr="008F4543">
        <w:t>▪</w:t>
      </w:r>
      <w:r>
        <w:tab/>
      </w:r>
      <w:r w:rsidRPr="008F4543">
        <w:t>Beløp</w:t>
      </w:r>
    </w:p>
    <w:p w14:paraId="1E7A7D2F" w14:textId="77777777" w:rsidR="00622870" w:rsidRPr="008F4543" w:rsidRDefault="00622870" w:rsidP="007A7D3F">
      <w:pPr>
        <w:spacing w:after="80"/>
        <w:ind w:left="170" w:hanging="170"/>
      </w:pPr>
      <w:r w:rsidRPr="008F4543">
        <w:t>▪</w:t>
      </w:r>
      <w:r>
        <w:tab/>
      </w:r>
      <w:r w:rsidRPr="008F4543">
        <w:t>Forfallsdato</w:t>
      </w:r>
    </w:p>
    <w:p w14:paraId="5C21418C" w14:textId="77777777" w:rsidR="00622870" w:rsidRPr="008F4543" w:rsidRDefault="00622870" w:rsidP="007A7D3F">
      <w:pPr>
        <w:spacing w:after="80"/>
        <w:ind w:left="170" w:hanging="170"/>
      </w:pPr>
      <w:r w:rsidRPr="008F4543">
        <w:t>▪</w:t>
      </w:r>
      <w:r>
        <w:tab/>
      </w:r>
      <w:r w:rsidRPr="008F4543">
        <w:t>URL til fakturadetaljer</w:t>
      </w:r>
    </w:p>
    <w:p w14:paraId="02DC9106" w14:textId="77777777" w:rsidR="00622870" w:rsidRPr="008F4543" w:rsidRDefault="00622870" w:rsidP="007A7D3F">
      <w:pPr>
        <w:spacing w:after="80"/>
        <w:ind w:left="170" w:hanging="170"/>
      </w:pPr>
      <w:r w:rsidRPr="008F4543">
        <w:t>▪</w:t>
      </w:r>
      <w:r>
        <w:tab/>
      </w:r>
      <w:r w:rsidRPr="008F4543">
        <w:t>Betalingstype (eFaktura eller kombinasjon eFaktura eller Avtale-Giro)</w:t>
      </w:r>
    </w:p>
    <w:p w14:paraId="62B43BA4" w14:textId="77777777" w:rsidR="00622870" w:rsidRPr="007A7D3F" w:rsidRDefault="00622870" w:rsidP="007A7D3F">
      <w:pPr>
        <w:spacing w:after="80"/>
        <w:ind w:left="170" w:hanging="170"/>
      </w:pPr>
      <w:r w:rsidRPr="008F4543">
        <w:t>▪</w:t>
      </w:r>
      <w:r>
        <w:tab/>
      </w:r>
      <w:r w:rsidRPr="008F4543">
        <w:t>Utsteders navn</w:t>
      </w:r>
    </w:p>
    <w:p w14:paraId="3760DFB8" w14:textId="77777777" w:rsidR="00622870" w:rsidRPr="00B87E3E" w:rsidRDefault="00622870" w:rsidP="00B87E3E">
      <w:pPr>
        <w:pStyle w:val="Overskrift2"/>
        <w:spacing w:before="120"/>
        <w:rPr>
          <w:b/>
          <w:color w:val="auto"/>
          <w:sz w:val="18"/>
        </w:rPr>
      </w:pPr>
      <w:r w:rsidRPr="00B87E3E">
        <w:rPr>
          <w:b/>
          <w:color w:val="auto"/>
          <w:sz w:val="18"/>
        </w:rPr>
        <w:t>5. Avvik</w:t>
      </w:r>
    </w:p>
    <w:p w14:paraId="1A7357DC" w14:textId="77777777" w:rsidR="00622870" w:rsidRDefault="00622870" w:rsidP="000329C2">
      <w:pPr>
        <w:spacing w:afterLines="40" w:after="96"/>
      </w:pPr>
      <w:r w:rsidRPr="007A7D3F">
        <w:t>Dersom Utsteder eller et Fakturahotell Utsteder har ansvaret for er kjent med at et avvik har medført uautorisert utlevering av personopplysninger Utsteder ansvarlig for, hvor konfidensialitet er nødvendig, skal Utsteder melde fra om til Datatilsynet og eventuelt berørte registrerte i henhold til artikkel 33 og 34 i personvernforordningen</w:t>
      </w:r>
      <w:r>
        <w:t>.</w:t>
      </w:r>
    </w:p>
    <w:p w14:paraId="55FE475F" w14:textId="77777777" w:rsidR="00622870" w:rsidRDefault="00622870" w:rsidP="000329C2">
      <w:pPr>
        <w:spacing w:afterLines="40" w:after="96"/>
      </w:pPr>
      <w:r>
        <w:t>Dersom avviket har konsekvenser for eFaktura tjenesten, skal varsel også sendes til Banken og/eller Bankens medhjelper til de varslingspunkter banken har oppgitt. Utsteder må opplyse om varlingspunkter som banken og dennes medhjelper skal benytte ved melding om avvik.</w:t>
      </w:r>
    </w:p>
    <w:p w14:paraId="1704E70C" w14:textId="77777777" w:rsidR="00622870" w:rsidRDefault="00622870" w:rsidP="000329C2">
      <w:pPr>
        <w:spacing w:afterLines="40" w:after="96"/>
      </w:pPr>
      <w:r>
        <w:t>Utsteder skal i databehandleravtale med Fakturahotell sørge for at banken og/eller bankens databehandler for e-Faktura fellestjenesten, Mastercard Payment Services har rett til å koble ned/stenge tilgang til eFaktura koblingspunkt, dersom Mastercard Payment Services mottar melding om at fakturahotellet har feil i sine systemer som medfører eller vil medføre at personopplysninger kommer på avveie.</w:t>
      </w:r>
    </w:p>
    <w:p w14:paraId="3220818A" w14:textId="77777777" w:rsidR="00622870" w:rsidRDefault="00622870" w:rsidP="00071491"/>
    <w:p w14:paraId="24165E3B" w14:textId="77777777" w:rsidR="00622870" w:rsidRDefault="00622870" w:rsidP="006E355F">
      <w:pPr>
        <w:sectPr w:rsidR="00622870" w:rsidSect="00622870">
          <w:pgSz w:w="11907" w:h="16839" w:code="9"/>
          <w:pgMar w:top="397" w:right="567" w:bottom="397" w:left="567" w:header="510" w:footer="0" w:gutter="0"/>
          <w:cols w:space="708"/>
          <w:docGrid w:linePitch="245"/>
        </w:sectPr>
      </w:pPr>
    </w:p>
    <w:p w14:paraId="0929C1C6" w14:textId="77777777" w:rsidR="00622870" w:rsidRPr="00805E6E" w:rsidRDefault="00622870" w:rsidP="00F35944">
      <w:pPr>
        <w:pStyle w:val="Overskrift1"/>
        <w:spacing w:before="120" w:after="0"/>
        <w:jc w:val="right"/>
      </w:pPr>
      <w:r>
        <w:rPr>
          <w:noProof/>
        </w:rPr>
        <w:lastRenderedPageBreak/>
        <w:drawing>
          <wp:anchor distT="0" distB="0" distL="114300" distR="114300" simplePos="0" relativeHeight="251666432" behindDoc="0" locked="0" layoutInCell="1" allowOverlap="1" wp14:anchorId="40B3B9D9" wp14:editId="484790C5">
            <wp:simplePos x="0" y="0"/>
            <wp:positionH relativeFrom="column">
              <wp:posOffset>28036</wp:posOffset>
            </wp:positionH>
            <wp:positionV relativeFrom="paragraph">
              <wp:posOffset>-635</wp:posOffset>
            </wp:positionV>
            <wp:extent cx="895350" cy="457200"/>
            <wp:effectExtent l="0" t="0" r="0" b="0"/>
            <wp:wrapNone/>
            <wp:docPr id="112" name="Picture 1" descr="Logo D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 descr="Logo DN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anchor>
        </w:drawing>
      </w:r>
      <w:r w:rsidRPr="00805E6E">
        <w:t xml:space="preserve">Vedlegg </w:t>
      </w:r>
      <w:r>
        <w:t>2</w:t>
      </w:r>
    </w:p>
    <w:p w14:paraId="21FB6F38" w14:textId="77777777" w:rsidR="00622870" w:rsidRPr="00805E6E" w:rsidRDefault="00622870" w:rsidP="0013073F">
      <w:pPr>
        <w:pStyle w:val="Overskrift1"/>
        <w:spacing w:before="120" w:after="0"/>
        <w:jc w:val="right"/>
      </w:pPr>
      <w:r w:rsidRPr="00805E6E">
        <w:t>Mønsteravtale – ved bruk av fakturahotell</w:t>
      </w:r>
    </w:p>
    <w:p w14:paraId="45E68A37" w14:textId="77777777" w:rsidR="00622870" w:rsidRPr="008E12D0" w:rsidRDefault="00622870" w:rsidP="0013073F">
      <w:pPr>
        <w:pStyle w:val="Overskrift1"/>
        <w:tabs>
          <w:tab w:val="left" w:pos="4002"/>
        </w:tabs>
        <w:spacing w:before="120" w:after="0"/>
        <w:jc w:val="right"/>
      </w:pPr>
      <w:r w:rsidRPr="008E12D0">
        <w:t>Levert av Mastercard Payment Services</w:t>
      </w:r>
    </w:p>
    <w:p w14:paraId="385135C6" w14:textId="77777777" w:rsidR="00622870" w:rsidRPr="00D24459" w:rsidRDefault="00622870" w:rsidP="0013073F">
      <w:pPr>
        <w:spacing w:before="120"/>
        <w:jc w:val="right"/>
      </w:pPr>
      <w:r w:rsidRPr="00D24459">
        <w:t xml:space="preserve">Versjon </w:t>
      </w:r>
      <w:r>
        <w:t>06</w:t>
      </w:r>
      <w:r w:rsidRPr="00D24459">
        <w:t>.20</w:t>
      </w:r>
      <w:r>
        <w:t>23</w:t>
      </w:r>
    </w:p>
    <w:p w14:paraId="1E88C5F2" w14:textId="77777777" w:rsidR="00622870" w:rsidRPr="00D24459" w:rsidRDefault="00622870" w:rsidP="00F35944">
      <w:pPr>
        <w:spacing w:before="60"/>
        <w:jc w:val="right"/>
      </w:pPr>
      <w:r w:rsidRPr="00D24459">
        <w:t>Side 1 av 1</w:t>
      </w:r>
    </w:p>
    <w:p w14:paraId="001EA6AA" w14:textId="77777777" w:rsidR="00622870" w:rsidRDefault="00622870" w:rsidP="0013073F">
      <w:pPr>
        <w:spacing w:before="240"/>
      </w:pPr>
      <w:r w:rsidRPr="00AB0856">
        <w:t xml:space="preserve">Vilkårene i dette Vedlegg </w:t>
      </w:r>
      <w:r>
        <w:t>2</w:t>
      </w:r>
      <w:r w:rsidRPr="00AB0856">
        <w:t xml:space="preserve"> gjelder dersom Utsteder velger å benytte fakturahotell for eFaktura B2C levert av bankenes driftsoperatør </w:t>
      </w:r>
      <w:r>
        <w:t>Mastercard Payment Services</w:t>
      </w:r>
      <w:r w:rsidRPr="00AB0856">
        <w:t>.</w:t>
      </w:r>
    </w:p>
    <w:p w14:paraId="32EC81C1" w14:textId="77777777" w:rsidR="00622870" w:rsidRPr="00733FA5" w:rsidRDefault="00622870" w:rsidP="0013073F">
      <w:pPr>
        <w:pStyle w:val="Overskrift1"/>
        <w:spacing w:before="120" w:after="60"/>
        <w:rPr>
          <w:b/>
          <w:sz w:val="18"/>
        </w:rPr>
      </w:pPr>
      <w:r w:rsidRPr="00733FA5">
        <w:rPr>
          <w:b/>
          <w:sz w:val="18"/>
        </w:rPr>
        <w:t>1. Krav til Mastercard Payment Services fakturahotell</w:t>
      </w:r>
    </w:p>
    <w:p w14:paraId="363A9338" w14:textId="77777777" w:rsidR="00622870" w:rsidRDefault="00622870" w:rsidP="0013073F">
      <w:pPr>
        <w:spacing w:before="120"/>
      </w:pPr>
      <w:r>
        <w:t xml:space="preserve">Mastercard Payment Services fakturahotell skal oppfylle alle krav til fakturahotell som </w:t>
      </w:r>
      <w:proofErr w:type="gramStart"/>
      <w:r>
        <w:t>fremgår</w:t>
      </w:r>
      <w:proofErr w:type="gramEnd"/>
      <w:r>
        <w:t xml:space="preserve"> av avtalen mellom bank og fakturautsteder og av brukerdokumentasjonen. Banken er ansvarlig for at Mastercard Payment Services fakturahotell oppfyller disse kravene.</w:t>
      </w:r>
    </w:p>
    <w:p w14:paraId="002EA5DD" w14:textId="77777777" w:rsidR="00622870" w:rsidRPr="00733FA5" w:rsidRDefault="00622870" w:rsidP="0013073F">
      <w:pPr>
        <w:pStyle w:val="Overskrift1"/>
        <w:spacing w:before="120" w:after="60"/>
        <w:rPr>
          <w:b/>
          <w:sz w:val="18"/>
        </w:rPr>
      </w:pPr>
      <w:r w:rsidRPr="00733FA5">
        <w:rPr>
          <w:b/>
          <w:sz w:val="18"/>
        </w:rPr>
        <w:t>2. Fakturautsteders valgmuligheter</w:t>
      </w:r>
    </w:p>
    <w:p w14:paraId="189DAC96" w14:textId="77777777" w:rsidR="00622870" w:rsidRDefault="00622870" w:rsidP="0013073F">
      <w:pPr>
        <w:spacing w:before="120"/>
      </w:pPr>
      <w:r>
        <w:t>Ved bruk av Mastercard Payment Services fakturahotell kan fakturautsteder velge om han vil benytte standard eller egendefinert fakturamal. Ved bruk av egendefinert mal, benyttes egen testrutine for dette fra Mastercard Payment Services.</w:t>
      </w:r>
    </w:p>
    <w:p w14:paraId="73F2AACA" w14:textId="77777777" w:rsidR="00622870" w:rsidRPr="00733FA5" w:rsidRDefault="00622870" w:rsidP="0013073F">
      <w:pPr>
        <w:pStyle w:val="Overskrift1"/>
        <w:spacing w:before="120" w:after="60"/>
        <w:rPr>
          <w:b/>
          <w:sz w:val="18"/>
        </w:rPr>
      </w:pPr>
      <w:r w:rsidRPr="00733FA5">
        <w:rPr>
          <w:b/>
          <w:sz w:val="18"/>
        </w:rPr>
        <w:t>3. Utfylling av Registreringsskjema bankkunde</w:t>
      </w:r>
    </w:p>
    <w:p w14:paraId="3F8F0DB6" w14:textId="77777777" w:rsidR="00622870" w:rsidRDefault="00622870" w:rsidP="0013073F">
      <w:pPr>
        <w:spacing w:before="120"/>
      </w:pPr>
      <w:r>
        <w:t>Fakturautsteder skal angi Mastercard Payment Services fakturahotell som sitt valg i registreringsskjema bankkunde og type løsning, jfr. pkt. 2.</w:t>
      </w:r>
    </w:p>
    <w:p w14:paraId="6E0DD49C" w14:textId="77777777" w:rsidR="00622870" w:rsidRPr="00733FA5" w:rsidRDefault="00622870" w:rsidP="0013073F">
      <w:pPr>
        <w:pStyle w:val="Overskrift1"/>
        <w:spacing w:before="120" w:after="60"/>
        <w:rPr>
          <w:b/>
          <w:sz w:val="18"/>
        </w:rPr>
      </w:pPr>
      <w:r w:rsidRPr="00733FA5">
        <w:rPr>
          <w:b/>
          <w:sz w:val="18"/>
        </w:rPr>
        <w:t>4. Endringer</w:t>
      </w:r>
    </w:p>
    <w:p w14:paraId="23A2482E" w14:textId="77777777" w:rsidR="00622870" w:rsidRDefault="00622870" w:rsidP="0013073F">
      <w:pPr>
        <w:spacing w:before="120"/>
      </w:pPr>
      <w:r>
        <w:t>Når fakturahotellet er testet og satt i drift skal partene varsle om eventuelle endringer på følgende måte:</w:t>
      </w:r>
    </w:p>
    <w:p w14:paraId="23B7C895" w14:textId="77777777" w:rsidR="00622870" w:rsidRDefault="00622870" w:rsidP="008E12D0">
      <w:pPr>
        <w:spacing w:before="120"/>
        <w:ind w:left="170" w:hanging="170"/>
      </w:pPr>
      <w:r>
        <w:t>▪</w:t>
      </w:r>
      <w:r>
        <w:tab/>
        <w:t>Banken (eller Mastercard Payment Services på vegne av banken) skal varsle fakturautsteder om endringer som kan ha konsekvenser for fakturautsteder, senest 4 uker før endringen trer i kraft.</w:t>
      </w:r>
    </w:p>
    <w:p w14:paraId="5C96B4A0" w14:textId="77777777" w:rsidR="00622870" w:rsidRDefault="00622870" w:rsidP="008E12D0">
      <w:pPr>
        <w:spacing w:before="120"/>
        <w:ind w:left="170" w:hanging="170"/>
      </w:pPr>
      <w:r>
        <w:t>▪</w:t>
      </w:r>
      <w:r>
        <w:tab/>
        <w:t>Fakturautsteder skal på sin side varsle Banken og/eller Mastercard Payment Services om relevante endringer som har betydning for tjenestens utførelse senest 4 uker før endringen trer i kraft.</w:t>
      </w:r>
    </w:p>
    <w:p w14:paraId="1C9C3651" w14:textId="77777777" w:rsidR="00622870" w:rsidRPr="00733FA5" w:rsidRDefault="00622870" w:rsidP="0013073F">
      <w:pPr>
        <w:pStyle w:val="Overskrift1"/>
        <w:spacing w:before="120" w:after="60"/>
        <w:rPr>
          <w:b/>
          <w:sz w:val="18"/>
        </w:rPr>
      </w:pPr>
      <w:r w:rsidRPr="00733FA5">
        <w:rPr>
          <w:b/>
          <w:sz w:val="18"/>
        </w:rPr>
        <w:t>5. Fakturamaler</w:t>
      </w:r>
    </w:p>
    <w:p w14:paraId="2FDC9340" w14:textId="77777777" w:rsidR="00622870" w:rsidRDefault="00622870" w:rsidP="0013073F">
      <w:pPr>
        <w:spacing w:before="120"/>
      </w:pPr>
      <w:r>
        <w:t>Fakturautsteder har alle rettigheter til egenutviklede fakturamaler som fakturautsteder har betalt for og har lagret hos Mastercard Payment Services fakturahotell.</w:t>
      </w:r>
    </w:p>
    <w:p w14:paraId="3C09BF37" w14:textId="77777777" w:rsidR="00622870" w:rsidRDefault="00622870" w:rsidP="0013073F">
      <w:pPr>
        <w:spacing w:before="120"/>
      </w:pPr>
      <w:r>
        <w:t>Fakturautsteder kan etter avtale gjøre endring på eksisterende maler i fakturahotellet.</w:t>
      </w:r>
    </w:p>
    <w:p w14:paraId="5CF966F6" w14:textId="77777777" w:rsidR="00622870" w:rsidRPr="00733FA5" w:rsidRDefault="00622870" w:rsidP="0013073F">
      <w:pPr>
        <w:pStyle w:val="Overskrift1"/>
        <w:spacing w:before="120" w:after="60"/>
        <w:rPr>
          <w:b/>
          <w:sz w:val="18"/>
        </w:rPr>
      </w:pPr>
      <w:r w:rsidRPr="00733FA5">
        <w:rPr>
          <w:b/>
          <w:sz w:val="18"/>
        </w:rPr>
        <w:t>6. Behandling av personopplysninger</w:t>
      </w:r>
    </w:p>
    <w:p w14:paraId="66EFDE3B" w14:textId="77777777" w:rsidR="00622870" w:rsidRDefault="00622870" w:rsidP="0013073F">
      <w:pPr>
        <w:spacing w:before="120"/>
      </w:pPr>
      <w:r w:rsidRPr="008E12D0">
        <w:t>Fakturautsteder skal inngå databehandleravtale med Mastercard Payment Services fakturahotell som oppfyller personvernforordningens krav</w:t>
      </w:r>
      <w:r>
        <w:t>.</w:t>
      </w:r>
    </w:p>
    <w:p w14:paraId="1B2D68BC" w14:textId="77777777" w:rsidR="00622870" w:rsidRPr="00733FA5" w:rsidRDefault="00622870" w:rsidP="0013073F">
      <w:pPr>
        <w:pStyle w:val="Overskrift1"/>
        <w:spacing w:before="120" w:after="60"/>
        <w:rPr>
          <w:b/>
          <w:sz w:val="18"/>
        </w:rPr>
      </w:pPr>
      <w:r w:rsidRPr="00733FA5">
        <w:rPr>
          <w:b/>
          <w:sz w:val="18"/>
        </w:rPr>
        <w:t>7. Funksjonalitet og teknisk dokumentasjon</w:t>
      </w:r>
    </w:p>
    <w:p w14:paraId="3817ABF8" w14:textId="77777777" w:rsidR="00622870" w:rsidRDefault="00622870" w:rsidP="0013073F">
      <w:pPr>
        <w:spacing w:before="120"/>
      </w:pPr>
      <w:r>
        <w:t xml:space="preserve">Nærmere beskrivelse av funksjonalitet og teknisk dokumentasjon finnes </w:t>
      </w:r>
      <w:r w:rsidRPr="007F4FB3">
        <w:t>på www.efaktura.no</w:t>
      </w:r>
      <w:r>
        <w:t>.</w:t>
      </w:r>
    </w:p>
    <w:p w14:paraId="7F2D215B" w14:textId="77777777" w:rsidR="00622870" w:rsidRPr="00733FA5" w:rsidRDefault="00622870" w:rsidP="0013073F">
      <w:pPr>
        <w:pStyle w:val="Overskrift1"/>
        <w:spacing w:before="120" w:after="60"/>
        <w:rPr>
          <w:b/>
          <w:sz w:val="18"/>
        </w:rPr>
      </w:pPr>
      <w:r w:rsidRPr="00733FA5">
        <w:rPr>
          <w:b/>
          <w:sz w:val="18"/>
        </w:rPr>
        <w:t>8. Priser og fakturering forbruk av Bankenes fakturahotell</w:t>
      </w:r>
    </w:p>
    <w:p w14:paraId="01659F37" w14:textId="77777777" w:rsidR="00622870" w:rsidRDefault="00622870" w:rsidP="0013073F">
      <w:pPr>
        <w:spacing w:before="120"/>
      </w:pPr>
      <w:r>
        <w:t>Pris for bruk av Mastercard Payment Services fakturahotell, avtales med bank.</w:t>
      </w:r>
    </w:p>
    <w:p w14:paraId="3299BDE6" w14:textId="77777777" w:rsidR="00622870" w:rsidRPr="00733FA5" w:rsidRDefault="00622870" w:rsidP="0013073F">
      <w:pPr>
        <w:pStyle w:val="Overskrift1"/>
        <w:spacing w:before="120" w:after="60"/>
        <w:rPr>
          <w:b/>
          <w:sz w:val="18"/>
        </w:rPr>
      </w:pPr>
      <w:r w:rsidRPr="00733FA5">
        <w:rPr>
          <w:b/>
          <w:sz w:val="18"/>
        </w:rPr>
        <w:t>9. Opphør av avtalen</w:t>
      </w:r>
    </w:p>
    <w:p w14:paraId="4F16EDE2" w14:textId="77777777" w:rsidR="00622870" w:rsidRDefault="00622870" w:rsidP="0013073F">
      <w:pPr>
        <w:spacing w:before="120"/>
      </w:pPr>
      <w:r>
        <w:t>Fakturautsteder kan med en dags skriftlig forhåndsvarsel si opp avtalen med Mastercard Payment Services fakturahotell. Banken kan si opp avtalen med 4 ukers skriftlig varsel til fakturautsteder. Hver av partene kan heve avtalen med øyeblikkelig virkning dersom det foreligger vesentlig mislighold fra den annen parts side. Banken skal oppgi hevingsgrunnen. Ved opphør av fakturautsteders konto tilknyttet eFaktura B2C-avtalen, opphører denne avtalen automatisk fra samme tid.</w:t>
      </w:r>
    </w:p>
    <w:p w14:paraId="3DB0C776" w14:textId="77777777" w:rsidR="00622870" w:rsidRDefault="00622870" w:rsidP="00F35944"/>
    <w:p w14:paraId="41E0DF9F" w14:textId="77777777" w:rsidR="00622870" w:rsidRPr="00F35944" w:rsidRDefault="00622870" w:rsidP="008E12D0">
      <w:pPr>
        <w:spacing w:before="1200"/>
      </w:pPr>
    </w:p>
    <w:p w14:paraId="6AEFA3DC" w14:textId="77777777" w:rsidR="00622870" w:rsidRPr="00F35944" w:rsidRDefault="00622870" w:rsidP="00F35944">
      <w:pPr>
        <w:rPr>
          <w:sz w:val="14"/>
          <w:szCs w:val="14"/>
        </w:rPr>
      </w:pPr>
      <w:r w:rsidRPr="00F35944">
        <w:rPr>
          <w:sz w:val="14"/>
          <w:szCs w:val="14"/>
        </w:rPr>
        <w:t>DNB Bank ASA | Org.nr.: 984 851 006 | Postadresse: Postboks 1600 Sentrum, 0021 Oslo</w:t>
      </w:r>
      <w:r w:rsidRPr="00F35944">
        <w:rPr>
          <w:sz w:val="14"/>
          <w:szCs w:val="14"/>
        </w:rPr>
        <w:br/>
        <w:t>Besøksadresse: Dronning Eufemias gate 30, 0021 Oslo | Telefon: 91504800</w:t>
      </w:r>
    </w:p>
    <w:p w14:paraId="066E2B9B" w14:textId="77777777" w:rsidR="00622870" w:rsidRDefault="00622870" w:rsidP="005D7999"/>
    <w:p w14:paraId="4B8B9660" w14:textId="77777777" w:rsidR="00DE503F" w:rsidRPr="005D746C" w:rsidRDefault="00DE503F" w:rsidP="006E355F"/>
    <w:sectPr w:rsidR="00DE503F" w:rsidRPr="005D746C" w:rsidSect="00622870">
      <w:pgSz w:w="11907" w:h="16839" w:code="9"/>
      <w:pgMar w:top="397" w:right="567" w:bottom="397" w:left="567" w:header="510" w:footer="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37F0" w14:textId="77777777" w:rsidR="00B76331" w:rsidRDefault="00B76331">
      <w:r>
        <w:separator/>
      </w:r>
    </w:p>
  </w:endnote>
  <w:endnote w:type="continuationSeparator" w:id="0">
    <w:p w14:paraId="13296532" w14:textId="77777777" w:rsidR="00B76331" w:rsidRDefault="00B7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25A65" w14:textId="77777777" w:rsidR="00B76331" w:rsidRDefault="00B76331">
      <w:r>
        <w:separator/>
      </w:r>
    </w:p>
  </w:footnote>
  <w:footnote w:type="continuationSeparator" w:id="0">
    <w:p w14:paraId="1C4EDB0F" w14:textId="77777777" w:rsidR="00B76331" w:rsidRDefault="00B76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0A00EC"/>
    <w:lvl w:ilvl="0">
      <w:start w:val="1"/>
      <w:numFmt w:val="decimal"/>
      <w:pStyle w:val="Overskriftforinnholdsfortegnelse1"/>
      <w:lvlText w:val="%1."/>
      <w:lvlJc w:val="left"/>
      <w:pPr>
        <w:ind w:left="360" w:hanging="360"/>
      </w:pPr>
      <w:rPr>
        <w:rFonts w:hint="default"/>
      </w:rPr>
    </w:lvl>
  </w:abstractNum>
  <w:abstractNum w:abstractNumId="1" w15:restartNumberingAfterBreak="0">
    <w:nsid w:val="339520FD"/>
    <w:multiLevelType w:val="multilevel"/>
    <w:tmpl w:val="86A02FE6"/>
    <w:lvl w:ilvl="0">
      <w:start w:val="1"/>
      <w:numFmt w:val="decimal"/>
      <w:pStyle w:val="Nummerertlis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A4D64F4"/>
    <w:multiLevelType w:val="hybridMultilevel"/>
    <w:tmpl w:val="5EDC86AC"/>
    <w:lvl w:ilvl="0" w:tplc="EEEC9258">
      <w:start w:val="1"/>
      <w:numFmt w:val="bullet"/>
      <w:lvlText w:val=""/>
      <w:lvlJc w:val="left"/>
      <w:pPr>
        <w:tabs>
          <w:tab w:val="num" w:pos="720"/>
        </w:tabs>
        <w:ind w:left="720" w:hanging="360"/>
      </w:pPr>
      <w:rPr>
        <w:rFonts w:ascii="Symbol" w:hAnsi="Symbol" w:hint="default"/>
      </w:rPr>
    </w:lvl>
    <w:lvl w:ilvl="1" w:tplc="B14C265C" w:tentative="1">
      <w:start w:val="1"/>
      <w:numFmt w:val="bullet"/>
      <w:lvlText w:val="o"/>
      <w:lvlJc w:val="left"/>
      <w:pPr>
        <w:tabs>
          <w:tab w:val="num" w:pos="1440"/>
        </w:tabs>
        <w:ind w:left="1440" w:hanging="360"/>
      </w:pPr>
      <w:rPr>
        <w:rFonts w:ascii="Courier New" w:hAnsi="Courier New" w:hint="default"/>
      </w:rPr>
    </w:lvl>
    <w:lvl w:ilvl="2" w:tplc="E812A064" w:tentative="1">
      <w:start w:val="1"/>
      <w:numFmt w:val="bullet"/>
      <w:lvlText w:val=""/>
      <w:lvlJc w:val="left"/>
      <w:pPr>
        <w:tabs>
          <w:tab w:val="num" w:pos="2160"/>
        </w:tabs>
        <w:ind w:left="2160" w:hanging="360"/>
      </w:pPr>
      <w:rPr>
        <w:rFonts w:ascii="Wingdings" w:hAnsi="Wingdings" w:hint="default"/>
      </w:rPr>
    </w:lvl>
    <w:lvl w:ilvl="3" w:tplc="BF1E83D8" w:tentative="1">
      <w:start w:val="1"/>
      <w:numFmt w:val="bullet"/>
      <w:lvlText w:val=""/>
      <w:lvlJc w:val="left"/>
      <w:pPr>
        <w:tabs>
          <w:tab w:val="num" w:pos="2880"/>
        </w:tabs>
        <w:ind w:left="2880" w:hanging="360"/>
      </w:pPr>
      <w:rPr>
        <w:rFonts w:ascii="Symbol" w:hAnsi="Symbol" w:hint="default"/>
      </w:rPr>
    </w:lvl>
    <w:lvl w:ilvl="4" w:tplc="8306E3B2" w:tentative="1">
      <w:start w:val="1"/>
      <w:numFmt w:val="bullet"/>
      <w:lvlText w:val="o"/>
      <w:lvlJc w:val="left"/>
      <w:pPr>
        <w:tabs>
          <w:tab w:val="num" w:pos="3600"/>
        </w:tabs>
        <w:ind w:left="3600" w:hanging="360"/>
      </w:pPr>
      <w:rPr>
        <w:rFonts w:ascii="Courier New" w:hAnsi="Courier New" w:hint="default"/>
      </w:rPr>
    </w:lvl>
    <w:lvl w:ilvl="5" w:tplc="CB76123A" w:tentative="1">
      <w:start w:val="1"/>
      <w:numFmt w:val="bullet"/>
      <w:lvlText w:val=""/>
      <w:lvlJc w:val="left"/>
      <w:pPr>
        <w:tabs>
          <w:tab w:val="num" w:pos="4320"/>
        </w:tabs>
        <w:ind w:left="4320" w:hanging="360"/>
      </w:pPr>
      <w:rPr>
        <w:rFonts w:ascii="Wingdings" w:hAnsi="Wingdings" w:hint="default"/>
      </w:rPr>
    </w:lvl>
    <w:lvl w:ilvl="6" w:tplc="82464DE6" w:tentative="1">
      <w:start w:val="1"/>
      <w:numFmt w:val="bullet"/>
      <w:lvlText w:val=""/>
      <w:lvlJc w:val="left"/>
      <w:pPr>
        <w:tabs>
          <w:tab w:val="num" w:pos="5040"/>
        </w:tabs>
        <w:ind w:left="5040" w:hanging="360"/>
      </w:pPr>
      <w:rPr>
        <w:rFonts w:ascii="Symbol" w:hAnsi="Symbol" w:hint="default"/>
      </w:rPr>
    </w:lvl>
    <w:lvl w:ilvl="7" w:tplc="E91A442E" w:tentative="1">
      <w:start w:val="1"/>
      <w:numFmt w:val="bullet"/>
      <w:lvlText w:val="o"/>
      <w:lvlJc w:val="left"/>
      <w:pPr>
        <w:tabs>
          <w:tab w:val="num" w:pos="5760"/>
        </w:tabs>
        <w:ind w:left="5760" w:hanging="360"/>
      </w:pPr>
      <w:rPr>
        <w:rFonts w:ascii="Courier New" w:hAnsi="Courier New" w:hint="default"/>
      </w:rPr>
    </w:lvl>
    <w:lvl w:ilvl="8" w:tplc="F04C1B66" w:tentative="1">
      <w:start w:val="1"/>
      <w:numFmt w:val="bullet"/>
      <w:lvlText w:val=""/>
      <w:lvlJc w:val="left"/>
      <w:pPr>
        <w:tabs>
          <w:tab w:val="num" w:pos="6480"/>
        </w:tabs>
        <w:ind w:left="6480" w:hanging="360"/>
      </w:pPr>
      <w:rPr>
        <w:rFonts w:ascii="Wingdings" w:hAnsi="Wingdings" w:hint="default"/>
      </w:rPr>
    </w:lvl>
  </w:abstractNum>
  <w:num w:numId="1" w16cid:durableId="812332161">
    <w:abstractNumId w:val="1"/>
  </w:num>
  <w:num w:numId="2" w16cid:durableId="1339194014">
    <w:abstractNumId w:val="0"/>
  </w:num>
  <w:num w:numId="3" w16cid:durableId="103843579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intFractionalCharacterWidth/>
  <w:hideGrammaticalErrors/>
  <w:proofState w:spelling="clean" w:grammar="clean"/>
  <w:attachedTemplate r:id="rId1"/>
  <w:documentProtection w:edit="forms" w:enforcement="1"/>
  <w:defaultTabStop w:val="709"/>
  <w:hyphenationZone w:val="42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se1" w:val="Rådhusgata 19 A"/>
    <w:docVar w:name="Cellular" w:val="+47 41457013"/>
    <w:docVar w:name="CompanyStreetAddress" w:val="Dronning Eufemias gate 30"/>
    <w:docVar w:name="CompanyTown" w:val="Oslo"/>
    <w:docVar w:name="CompanyZip" w:val="0191"/>
    <w:docVar w:name="Department" w:val="CB BMN BS KA Støtte Betalingstjenester"/>
    <w:docVar w:name="DepartmentE" w:val="CB BMN BS KA Støtte Betalingstjenester"/>
    <w:docVar w:name="DisableAutoMacro" w:val="False"/>
    <w:docVar w:name="Email" w:val="Tone.Bredesen@dnb.no"/>
    <w:docVar w:name="EmailFirma" w:val="POST@KOMMUNION.NO"/>
    <w:docVar w:name="Firmanavn" w:val="Kommunion As"/>
    <w:docVar w:name="FullName" w:val="Tone Bredesen"/>
    <w:docVar w:name="Initials" w:val="BT"/>
    <w:docVar w:name="Orgnr" w:val="982433223"/>
    <w:docVar w:name="PhoneCode" w:val="0"/>
    <w:docVar w:name="Postnummer" w:val="1830"/>
    <w:docVar w:name="Poststed" w:val="Askim"/>
    <w:docVar w:name="sDocumentNumber" w:val="2806666"/>
    <w:docVar w:name="Signed" w:val="Tone Bredesen"/>
    <w:docVar w:name="SignedTitle" w:val="Kunderådgiver"/>
    <w:docVar w:name="SignedTitleE" w:val="Kunderådgiver"/>
    <w:docVar w:name="Title" w:val="Kunderådgiver"/>
    <w:docVar w:name="UserPhone" w:val="+47 41457013"/>
  </w:docVars>
  <w:rsids>
    <w:rsidRoot w:val="00622870"/>
    <w:rsid w:val="00002827"/>
    <w:rsid w:val="00085B36"/>
    <w:rsid w:val="000B5646"/>
    <w:rsid w:val="000C0517"/>
    <w:rsid w:val="000D4B34"/>
    <w:rsid w:val="000D5DE9"/>
    <w:rsid w:val="000D7339"/>
    <w:rsid w:val="00107F30"/>
    <w:rsid w:val="00110CC5"/>
    <w:rsid w:val="001164E0"/>
    <w:rsid w:val="00130AFE"/>
    <w:rsid w:val="001446B0"/>
    <w:rsid w:val="00153D81"/>
    <w:rsid w:val="00155B48"/>
    <w:rsid w:val="00164BC0"/>
    <w:rsid w:val="001728DC"/>
    <w:rsid w:val="00174C88"/>
    <w:rsid w:val="00185143"/>
    <w:rsid w:val="001A5AF1"/>
    <w:rsid w:val="001B12AB"/>
    <w:rsid w:val="001B3D1A"/>
    <w:rsid w:val="001D4D63"/>
    <w:rsid w:val="0022039F"/>
    <w:rsid w:val="00254391"/>
    <w:rsid w:val="00256336"/>
    <w:rsid w:val="002628AC"/>
    <w:rsid w:val="0026396B"/>
    <w:rsid w:val="00264733"/>
    <w:rsid w:val="00295A50"/>
    <w:rsid w:val="002E6E37"/>
    <w:rsid w:val="00301DBC"/>
    <w:rsid w:val="00321F8A"/>
    <w:rsid w:val="00326039"/>
    <w:rsid w:val="003378AC"/>
    <w:rsid w:val="00373545"/>
    <w:rsid w:val="003755C6"/>
    <w:rsid w:val="003808B3"/>
    <w:rsid w:val="00391B6F"/>
    <w:rsid w:val="003A44C0"/>
    <w:rsid w:val="003C542B"/>
    <w:rsid w:val="003C59E9"/>
    <w:rsid w:val="003D2E6E"/>
    <w:rsid w:val="003E78F1"/>
    <w:rsid w:val="003E7CED"/>
    <w:rsid w:val="003F39DE"/>
    <w:rsid w:val="00422266"/>
    <w:rsid w:val="004349D1"/>
    <w:rsid w:val="0044518B"/>
    <w:rsid w:val="00465696"/>
    <w:rsid w:val="0047140B"/>
    <w:rsid w:val="004817AB"/>
    <w:rsid w:val="00482125"/>
    <w:rsid w:val="004C2113"/>
    <w:rsid w:val="004C5781"/>
    <w:rsid w:val="004C5E0B"/>
    <w:rsid w:val="004D6871"/>
    <w:rsid w:val="004E2F8D"/>
    <w:rsid w:val="004E38D3"/>
    <w:rsid w:val="004E56D8"/>
    <w:rsid w:val="00502661"/>
    <w:rsid w:val="005149D4"/>
    <w:rsid w:val="005214C9"/>
    <w:rsid w:val="00533770"/>
    <w:rsid w:val="00552E79"/>
    <w:rsid w:val="00561928"/>
    <w:rsid w:val="005A1404"/>
    <w:rsid w:val="005B50DA"/>
    <w:rsid w:val="005D3A6C"/>
    <w:rsid w:val="005D746C"/>
    <w:rsid w:val="005E1581"/>
    <w:rsid w:val="0060286C"/>
    <w:rsid w:val="00610EF9"/>
    <w:rsid w:val="00613F80"/>
    <w:rsid w:val="00615E64"/>
    <w:rsid w:val="00622870"/>
    <w:rsid w:val="00676BCC"/>
    <w:rsid w:val="006931CE"/>
    <w:rsid w:val="006937C3"/>
    <w:rsid w:val="006A56A6"/>
    <w:rsid w:val="006B0449"/>
    <w:rsid w:val="006B42C9"/>
    <w:rsid w:val="006C44C7"/>
    <w:rsid w:val="006E355F"/>
    <w:rsid w:val="006F771F"/>
    <w:rsid w:val="00717EB3"/>
    <w:rsid w:val="007216B8"/>
    <w:rsid w:val="00732EB8"/>
    <w:rsid w:val="0074457B"/>
    <w:rsid w:val="0074744A"/>
    <w:rsid w:val="0078676B"/>
    <w:rsid w:val="007931AA"/>
    <w:rsid w:val="007B663A"/>
    <w:rsid w:val="007C783B"/>
    <w:rsid w:val="007E25D5"/>
    <w:rsid w:val="007E500B"/>
    <w:rsid w:val="007F4C12"/>
    <w:rsid w:val="007F787F"/>
    <w:rsid w:val="00812695"/>
    <w:rsid w:val="00813E55"/>
    <w:rsid w:val="0082280F"/>
    <w:rsid w:val="0082451B"/>
    <w:rsid w:val="008323B0"/>
    <w:rsid w:val="00860CCC"/>
    <w:rsid w:val="00860E76"/>
    <w:rsid w:val="00861F66"/>
    <w:rsid w:val="008A3EE1"/>
    <w:rsid w:val="008A4B61"/>
    <w:rsid w:val="008B56BA"/>
    <w:rsid w:val="008E1814"/>
    <w:rsid w:val="008F1E02"/>
    <w:rsid w:val="00901372"/>
    <w:rsid w:val="0092596A"/>
    <w:rsid w:val="00930FC5"/>
    <w:rsid w:val="00942C97"/>
    <w:rsid w:val="00952168"/>
    <w:rsid w:val="00967744"/>
    <w:rsid w:val="00987878"/>
    <w:rsid w:val="00992418"/>
    <w:rsid w:val="009A3278"/>
    <w:rsid w:val="009B70CF"/>
    <w:rsid w:val="009D24F6"/>
    <w:rsid w:val="009E41D8"/>
    <w:rsid w:val="009E630B"/>
    <w:rsid w:val="00A350A8"/>
    <w:rsid w:val="00A526F1"/>
    <w:rsid w:val="00A65C9D"/>
    <w:rsid w:val="00A71B41"/>
    <w:rsid w:val="00AC5372"/>
    <w:rsid w:val="00AD5707"/>
    <w:rsid w:val="00B0638C"/>
    <w:rsid w:val="00B07816"/>
    <w:rsid w:val="00B25B4D"/>
    <w:rsid w:val="00B26145"/>
    <w:rsid w:val="00B30323"/>
    <w:rsid w:val="00B348AB"/>
    <w:rsid w:val="00B47773"/>
    <w:rsid w:val="00B76331"/>
    <w:rsid w:val="00B87278"/>
    <w:rsid w:val="00B97E6E"/>
    <w:rsid w:val="00BB635B"/>
    <w:rsid w:val="00C02370"/>
    <w:rsid w:val="00C114AC"/>
    <w:rsid w:val="00C23F12"/>
    <w:rsid w:val="00C32EDB"/>
    <w:rsid w:val="00C34791"/>
    <w:rsid w:val="00C5795D"/>
    <w:rsid w:val="00C72A55"/>
    <w:rsid w:val="00C920CC"/>
    <w:rsid w:val="00CA7E37"/>
    <w:rsid w:val="00CB1A00"/>
    <w:rsid w:val="00CD5D07"/>
    <w:rsid w:val="00CE6B6D"/>
    <w:rsid w:val="00D13F5B"/>
    <w:rsid w:val="00D14C7E"/>
    <w:rsid w:val="00D1527D"/>
    <w:rsid w:val="00D232A6"/>
    <w:rsid w:val="00D3350B"/>
    <w:rsid w:val="00D41219"/>
    <w:rsid w:val="00D57D80"/>
    <w:rsid w:val="00D61175"/>
    <w:rsid w:val="00D741A9"/>
    <w:rsid w:val="00D95E36"/>
    <w:rsid w:val="00DA143E"/>
    <w:rsid w:val="00DA5370"/>
    <w:rsid w:val="00DA6622"/>
    <w:rsid w:val="00DA7C30"/>
    <w:rsid w:val="00DE503F"/>
    <w:rsid w:val="00DE6C3F"/>
    <w:rsid w:val="00DF1F1E"/>
    <w:rsid w:val="00E06391"/>
    <w:rsid w:val="00E23658"/>
    <w:rsid w:val="00E64073"/>
    <w:rsid w:val="00E75BA7"/>
    <w:rsid w:val="00E811EA"/>
    <w:rsid w:val="00E86184"/>
    <w:rsid w:val="00E96F6C"/>
    <w:rsid w:val="00EB49CF"/>
    <w:rsid w:val="00ED007B"/>
    <w:rsid w:val="00EE3997"/>
    <w:rsid w:val="00F13110"/>
    <w:rsid w:val="00F17367"/>
    <w:rsid w:val="00F24A8D"/>
    <w:rsid w:val="00F53B08"/>
    <w:rsid w:val="00F60012"/>
    <w:rsid w:val="00F80768"/>
    <w:rsid w:val="00F84587"/>
    <w:rsid w:val="00FC3CB9"/>
    <w:rsid w:val="00FC59C9"/>
    <w:rsid w:val="00FC75FA"/>
    <w:rsid w:val="00FF418B"/>
    <w:rsid w:val="00FF59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6B99F"/>
  <w15:docId w15:val="{9B20073D-7E26-47C3-9797-E2DF806B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18"/>
        <w:szCs w:val="18"/>
        <w:lang w:val="nb-N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qFormat="1"/>
    <w:lsdException w:name="footer" w:semiHidden="1" w:uiPriority="6"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qFormat="1"/>
    <w:lsdException w:name="annotation reference" w:semiHidden="1" w:uiPriority="4"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4" w:unhideWhenUsed="1" w:qFormat="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nhideWhenUsed="1"/>
    <w:lsdException w:name="Bibliography" w:semiHidden="1" w:uiPriority="37" w:unhideWhenUsed="1"/>
    <w:lsdException w:name="TOC Heading" w:semiHidden="1" w:uiPriority="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6F1"/>
    <w:rPr>
      <w:rFonts w:ascii="Arial" w:hAnsi="Arial"/>
    </w:rPr>
  </w:style>
  <w:style w:type="paragraph" w:styleId="Overskrift1">
    <w:name w:val="heading 1"/>
    <w:basedOn w:val="Normal"/>
    <w:next w:val="Normal"/>
    <w:link w:val="Overskrift1Tegn"/>
    <w:uiPriority w:val="1"/>
    <w:qFormat/>
    <w:rsid w:val="00610EF9"/>
    <w:pPr>
      <w:keepNext/>
      <w:keepLines/>
      <w:spacing w:after="120"/>
      <w:outlineLvl w:val="0"/>
    </w:pPr>
    <w:rPr>
      <w:rFonts w:eastAsiaTheme="majorEastAsia" w:cstheme="majorBidi"/>
      <w:bCs/>
      <w:sz w:val="28"/>
      <w:szCs w:val="28"/>
    </w:rPr>
  </w:style>
  <w:style w:type="paragraph" w:styleId="Overskrift2">
    <w:name w:val="heading 2"/>
    <w:basedOn w:val="Normal"/>
    <w:next w:val="Normal"/>
    <w:link w:val="Overskrift2Tegn"/>
    <w:uiPriority w:val="1"/>
    <w:unhideWhenUsed/>
    <w:qFormat/>
    <w:rsid w:val="00610EF9"/>
    <w:pPr>
      <w:keepNext/>
      <w:keepLines/>
      <w:spacing w:after="60"/>
      <w:outlineLvl w:val="1"/>
    </w:pPr>
    <w:rPr>
      <w:rFonts w:eastAsiaTheme="majorEastAsia" w:cstheme="majorBidi"/>
      <w:bCs/>
      <w:color w:val="000000" w:themeColor="text1"/>
      <w:sz w:val="24"/>
      <w:szCs w:val="26"/>
    </w:rPr>
  </w:style>
  <w:style w:type="paragraph" w:styleId="Overskrift3">
    <w:name w:val="heading 3"/>
    <w:basedOn w:val="Normal"/>
    <w:next w:val="Normal"/>
    <w:link w:val="Overskrift3Tegn"/>
    <w:uiPriority w:val="1"/>
    <w:unhideWhenUsed/>
    <w:qFormat/>
    <w:rsid w:val="00610EF9"/>
    <w:pPr>
      <w:keepNext/>
      <w:keepLines/>
      <w:spacing w:after="60"/>
      <w:outlineLvl w:val="2"/>
    </w:pPr>
    <w:rPr>
      <w:rFonts w:eastAsiaTheme="majorEastAsia" w:cstheme="majorBidi"/>
      <w:b/>
      <w:bCs/>
      <w:color w:val="000000" w:themeColor="text1"/>
      <w:sz w:val="24"/>
    </w:rPr>
  </w:style>
  <w:style w:type="paragraph" w:styleId="Overskrift4">
    <w:name w:val="heading 4"/>
    <w:basedOn w:val="Normal"/>
    <w:next w:val="Normal"/>
    <w:link w:val="Overskrift4Tegn"/>
    <w:unhideWhenUsed/>
    <w:qFormat/>
    <w:rsid w:val="00610EF9"/>
    <w:pPr>
      <w:keepNext/>
      <w:keepLines/>
      <w:outlineLvl w:val="3"/>
    </w:pPr>
    <w:rPr>
      <w:rFonts w:eastAsiaTheme="majorEastAsia" w:cstheme="majorBidi"/>
      <w:b/>
      <w:bCs/>
      <w:iCs/>
      <w:color w:val="000000" w:themeColor="text1"/>
    </w:rPr>
  </w:style>
  <w:style w:type="paragraph" w:styleId="Overskrift5">
    <w:name w:val="heading 5"/>
    <w:basedOn w:val="Normal"/>
    <w:next w:val="Normal"/>
    <w:link w:val="Overskrift5Tegn"/>
    <w:unhideWhenUsed/>
    <w:qFormat/>
    <w:rsid w:val="00610EF9"/>
    <w:pPr>
      <w:keepNext/>
      <w:keepLines/>
      <w:outlineLvl w:val="4"/>
    </w:pPr>
    <w:rPr>
      <w:rFonts w:eastAsiaTheme="majorEastAsia" w:cstheme="majorBidi"/>
      <w:b/>
      <w:color w:val="000000" w:themeColor="text1"/>
    </w:rPr>
  </w:style>
  <w:style w:type="paragraph" w:styleId="Overskrift6">
    <w:name w:val="heading 6"/>
    <w:basedOn w:val="Normal"/>
    <w:next w:val="Normal"/>
    <w:link w:val="Overskrift6Tegn"/>
    <w:unhideWhenUsed/>
    <w:qFormat/>
    <w:rsid w:val="00A4004E"/>
    <w:pPr>
      <w:keepNext/>
      <w:keepLines/>
      <w:outlineLvl w:val="5"/>
    </w:pPr>
    <w:rPr>
      <w:rFonts w:eastAsiaTheme="majorEastAsia" w:cstheme="majorBidi"/>
      <w:b/>
      <w:iCs/>
      <w:color w:val="000000" w:themeColor="text1"/>
    </w:rPr>
  </w:style>
  <w:style w:type="paragraph" w:styleId="Overskrift7">
    <w:name w:val="heading 7"/>
    <w:basedOn w:val="Normal"/>
    <w:next w:val="Normal"/>
    <w:link w:val="Overskrift7Tegn"/>
    <w:unhideWhenUsed/>
    <w:qFormat/>
    <w:rsid w:val="00A4004E"/>
    <w:pPr>
      <w:keepNext/>
      <w:keepLines/>
      <w:outlineLvl w:val="6"/>
    </w:pPr>
    <w:rPr>
      <w:rFonts w:eastAsiaTheme="majorEastAsia" w:cstheme="majorBidi"/>
      <w:b/>
      <w:iCs/>
      <w:color w:val="000000" w:themeColor="text1"/>
    </w:rPr>
  </w:style>
  <w:style w:type="paragraph" w:styleId="Overskrift8">
    <w:name w:val="heading 8"/>
    <w:basedOn w:val="Normal"/>
    <w:next w:val="Normal"/>
    <w:link w:val="Overskrift8Tegn"/>
    <w:unhideWhenUsed/>
    <w:qFormat/>
    <w:rsid w:val="00A4004E"/>
    <w:pPr>
      <w:keepNext/>
      <w:keepLines/>
      <w:outlineLvl w:val="7"/>
    </w:pPr>
    <w:rPr>
      <w:rFonts w:eastAsiaTheme="majorEastAsia" w:cstheme="majorBidi"/>
      <w:b/>
      <w:color w:val="000000" w:themeColor="text1"/>
      <w:szCs w:val="20"/>
    </w:rPr>
  </w:style>
  <w:style w:type="paragraph" w:styleId="Overskrift9">
    <w:name w:val="heading 9"/>
    <w:basedOn w:val="Normal"/>
    <w:next w:val="Normal"/>
    <w:link w:val="Overskrift9Tegn"/>
    <w:uiPriority w:val="9"/>
    <w:unhideWhenUsed/>
    <w:qFormat/>
    <w:rsid w:val="00A4004E"/>
    <w:pPr>
      <w:keepNext/>
      <w:keepLines/>
      <w:outlineLvl w:val="8"/>
    </w:pPr>
    <w:rPr>
      <w:rFonts w:eastAsiaTheme="majorEastAsia" w:cstheme="majorBidi"/>
      <w:b/>
      <w:iCs/>
      <w:color w:val="000000" w:themeColor="text1"/>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1"/>
    <w:rsid w:val="00610EF9"/>
    <w:rPr>
      <w:rFonts w:ascii="Arial" w:eastAsiaTheme="majorEastAsia" w:hAnsi="Arial" w:cstheme="majorBidi"/>
      <w:bCs/>
      <w:sz w:val="28"/>
      <w:szCs w:val="28"/>
    </w:rPr>
  </w:style>
  <w:style w:type="character" w:customStyle="1" w:styleId="Overskrift2Tegn">
    <w:name w:val="Overskrift 2 Tegn"/>
    <w:basedOn w:val="Standardskriftforavsnitt"/>
    <w:link w:val="Overskrift2"/>
    <w:uiPriority w:val="1"/>
    <w:rsid w:val="00610EF9"/>
    <w:rPr>
      <w:rFonts w:ascii="Arial" w:eastAsiaTheme="majorEastAsia" w:hAnsi="Arial" w:cstheme="majorBidi"/>
      <w:bCs/>
      <w:color w:val="000000" w:themeColor="text1"/>
      <w:sz w:val="24"/>
      <w:szCs w:val="26"/>
    </w:rPr>
  </w:style>
  <w:style w:type="character" w:customStyle="1" w:styleId="Overskrift3Tegn">
    <w:name w:val="Overskrift 3 Tegn"/>
    <w:basedOn w:val="Standardskriftforavsnitt"/>
    <w:link w:val="Overskrift3"/>
    <w:uiPriority w:val="1"/>
    <w:rsid w:val="00610EF9"/>
    <w:rPr>
      <w:rFonts w:ascii="Arial" w:eastAsiaTheme="majorEastAsia" w:hAnsi="Arial" w:cstheme="majorBidi"/>
      <w:b/>
      <w:bCs/>
      <w:color w:val="000000" w:themeColor="text1"/>
      <w:sz w:val="24"/>
    </w:rPr>
  </w:style>
  <w:style w:type="character" w:customStyle="1" w:styleId="Overskrift4Tegn">
    <w:name w:val="Overskrift 4 Tegn"/>
    <w:basedOn w:val="Standardskriftforavsnitt"/>
    <w:link w:val="Overskrift4"/>
    <w:rsid w:val="00610EF9"/>
    <w:rPr>
      <w:rFonts w:ascii="Arial" w:eastAsiaTheme="majorEastAsia" w:hAnsi="Arial" w:cstheme="majorBidi"/>
      <w:b/>
      <w:bCs/>
      <w:iCs/>
      <w:color w:val="000000" w:themeColor="text1"/>
    </w:rPr>
  </w:style>
  <w:style w:type="character" w:customStyle="1" w:styleId="Overskrift5Tegn">
    <w:name w:val="Overskrift 5 Tegn"/>
    <w:basedOn w:val="Standardskriftforavsnitt"/>
    <w:link w:val="Overskrift5"/>
    <w:rsid w:val="00610EF9"/>
    <w:rPr>
      <w:rFonts w:ascii="Arial" w:eastAsiaTheme="majorEastAsia" w:hAnsi="Arial" w:cstheme="majorBidi"/>
      <w:b/>
      <w:color w:val="000000" w:themeColor="text1"/>
    </w:rPr>
  </w:style>
  <w:style w:type="character" w:customStyle="1" w:styleId="Overskrift6Tegn">
    <w:name w:val="Overskrift 6 Tegn"/>
    <w:basedOn w:val="Standardskriftforavsnitt"/>
    <w:link w:val="Overskrift6"/>
    <w:rsid w:val="00A4004E"/>
    <w:rPr>
      <w:rFonts w:ascii="Arial" w:eastAsiaTheme="majorEastAsia" w:hAnsi="Arial" w:cstheme="majorBidi"/>
      <w:b/>
      <w:iCs/>
      <w:color w:val="000000" w:themeColor="text1"/>
      <w:sz w:val="20"/>
    </w:rPr>
  </w:style>
  <w:style w:type="character" w:customStyle="1" w:styleId="Overskrift7Tegn">
    <w:name w:val="Overskrift 7 Tegn"/>
    <w:basedOn w:val="Standardskriftforavsnitt"/>
    <w:link w:val="Overskrift7"/>
    <w:rsid w:val="00A4004E"/>
    <w:rPr>
      <w:rFonts w:ascii="Arial" w:eastAsiaTheme="majorEastAsia" w:hAnsi="Arial" w:cstheme="majorBidi"/>
      <w:b/>
      <w:iCs/>
      <w:color w:val="000000" w:themeColor="text1"/>
      <w:sz w:val="20"/>
    </w:rPr>
  </w:style>
  <w:style w:type="character" w:customStyle="1" w:styleId="Overskrift8Tegn">
    <w:name w:val="Overskrift 8 Tegn"/>
    <w:basedOn w:val="Standardskriftforavsnitt"/>
    <w:link w:val="Overskrift8"/>
    <w:rsid w:val="00A4004E"/>
    <w:rPr>
      <w:rFonts w:ascii="Arial" w:eastAsiaTheme="majorEastAsia" w:hAnsi="Arial" w:cstheme="majorBidi"/>
      <w:b/>
      <w:color w:val="000000" w:themeColor="text1"/>
      <w:sz w:val="20"/>
      <w:szCs w:val="20"/>
    </w:rPr>
  </w:style>
  <w:style w:type="character" w:customStyle="1" w:styleId="Overskrift9Tegn">
    <w:name w:val="Overskrift 9 Tegn"/>
    <w:basedOn w:val="Standardskriftforavsnitt"/>
    <w:link w:val="Overskrift9"/>
    <w:uiPriority w:val="9"/>
    <w:rsid w:val="00A4004E"/>
    <w:rPr>
      <w:rFonts w:ascii="Arial" w:eastAsiaTheme="majorEastAsia" w:hAnsi="Arial" w:cstheme="majorBidi"/>
      <w:b/>
      <w:iCs/>
      <w:color w:val="000000" w:themeColor="text1"/>
      <w:sz w:val="20"/>
      <w:szCs w:val="20"/>
    </w:rPr>
  </w:style>
  <w:style w:type="character" w:styleId="Fotnotereferanse">
    <w:name w:val="footnote reference"/>
    <w:basedOn w:val="Standardskriftforavsnitt"/>
    <w:uiPriority w:val="4"/>
    <w:unhideWhenUsed/>
    <w:qFormat/>
    <w:rsid w:val="00A4004E"/>
    <w:rPr>
      <w:rFonts w:ascii="Verdana" w:hAnsi="Verdana"/>
      <w:sz w:val="16"/>
      <w:vertAlign w:val="superscript"/>
    </w:rPr>
  </w:style>
  <w:style w:type="paragraph" w:styleId="Fotnotetekst">
    <w:name w:val="footnote text"/>
    <w:basedOn w:val="Normal"/>
    <w:link w:val="FotnotetekstTegn"/>
    <w:semiHidden/>
    <w:unhideWhenUsed/>
    <w:rsid w:val="00A4004E"/>
    <w:rPr>
      <w:szCs w:val="20"/>
    </w:rPr>
  </w:style>
  <w:style w:type="paragraph" w:styleId="Brdtekst">
    <w:name w:val="Body Text"/>
    <w:basedOn w:val="Normal"/>
    <w:link w:val="BrdtekstTegn"/>
    <w:unhideWhenUsed/>
    <w:qFormat/>
    <w:rsid w:val="00A4004E"/>
    <w:pPr>
      <w:spacing w:after="200"/>
    </w:pPr>
    <w:rPr>
      <w:color w:val="000000" w:themeColor="text1"/>
    </w:rPr>
  </w:style>
  <w:style w:type="character" w:customStyle="1" w:styleId="BrdtekstTegn">
    <w:name w:val="Brødtekst Tegn"/>
    <w:basedOn w:val="Standardskriftforavsnitt"/>
    <w:link w:val="Brdtekst"/>
    <w:rsid w:val="00A4004E"/>
    <w:rPr>
      <w:rFonts w:ascii="Arial" w:hAnsi="Arial"/>
      <w:color w:val="000000" w:themeColor="text1"/>
      <w:sz w:val="20"/>
    </w:rPr>
  </w:style>
  <w:style w:type="paragraph" w:styleId="Brdtekst-frsteinnrykk">
    <w:name w:val="Body Text First Indent"/>
    <w:basedOn w:val="Brdtekst"/>
    <w:link w:val="Brdtekst-frsteinnrykkTegn"/>
    <w:uiPriority w:val="99"/>
    <w:semiHidden/>
    <w:unhideWhenUsed/>
    <w:rsid w:val="00A4004E"/>
    <w:pPr>
      <w:ind w:firstLine="284"/>
    </w:pPr>
  </w:style>
  <w:style w:type="character" w:customStyle="1" w:styleId="Brdtekst-frsteinnrykkTegn">
    <w:name w:val="Brødtekst - første innrykk Tegn"/>
    <w:basedOn w:val="BrdtekstTegn"/>
    <w:link w:val="Brdtekst-frsteinnrykk"/>
    <w:uiPriority w:val="99"/>
    <w:semiHidden/>
    <w:rsid w:val="00A4004E"/>
    <w:rPr>
      <w:rFonts w:ascii="Arial" w:hAnsi="Arial"/>
      <w:color w:val="000000" w:themeColor="text1"/>
      <w:sz w:val="20"/>
    </w:rPr>
  </w:style>
  <w:style w:type="paragraph" w:styleId="Brdtekstinnrykk">
    <w:name w:val="Body Text Indent"/>
    <w:basedOn w:val="Normal"/>
    <w:link w:val="BrdtekstinnrykkTegn"/>
    <w:unhideWhenUsed/>
    <w:rsid w:val="00A4004E"/>
    <w:pPr>
      <w:spacing w:after="120"/>
      <w:ind w:left="284"/>
    </w:pPr>
    <w:rPr>
      <w:color w:val="000000" w:themeColor="text1"/>
    </w:rPr>
  </w:style>
  <w:style w:type="character" w:customStyle="1" w:styleId="BrdtekstinnrykkTegn">
    <w:name w:val="Brødtekstinnrykk Tegn"/>
    <w:basedOn w:val="Standardskriftforavsnitt"/>
    <w:link w:val="Brdtekstinnrykk"/>
    <w:rsid w:val="00A4004E"/>
    <w:rPr>
      <w:rFonts w:ascii="Arial" w:hAnsi="Arial"/>
      <w:color w:val="000000" w:themeColor="text1"/>
      <w:sz w:val="20"/>
    </w:rPr>
  </w:style>
  <w:style w:type="paragraph" w:styleId="Brdtekst-frsteinnrykk2">
    <w:name w:val="Body Text First Indent 2"/>
    <w:basedOn w:val="Brdtekstinnrykk"/>
    <w:link w:val="Brdtekst-frsteinnrykk2Tegn"/>
    <w:uiPriority w:val="99"/>
    <w:unhideWhenUsed/>
    <w:rsid w:val="00A4004E"/>
    <w:pPr>
      <w:spacing w:after="0"/>
      <w:ind w:firstLine="284"/>
    </w:pPr>
  </w:style>
  <w:style w:type="character" w:customStyle="1" w:styleId="Brdtekst-frsteinnrykk2Tegn">
    <w:name w:val="Brødtekst - første innrykk 2 Tegn"/>
    <w:basedOn w:val="BrdtekstinnrykkTegn"/>
    <w:link w:val="Brdtekst-frsteinnrykk2"/>
    <w:uiPriority w:val="99"/>
    <w:rsid w:val="00A4004E"/>
    <w:rPr>
      <w:rFonts w:ascii="Arial" w:hAnsi="Arial"/>
      <w:color w:val="000000" w:themeColor="text1"/>
      <w:sz w:val="20"/>
    </w:rPr>
  </w:style>
  <w:style w:type="paragraph" w:styleId="Bunntekst">
    <w:name w:val="footer"/>
    <w:basedOn w:val="Normal"/>
    <w:link w:val="BunntekstTegn"/>
    <w:uiPriority w:val="6"/>
    <w:qFormat/>
    <w:rsid w:val="00A4004E"/>
    <w:pPr>
      <w:tabs>
        <w:tab w:val="center" w:pos="4536"/>
        <w:tab w:val="right" w:pos="9072"/>
      </w:tabs>
    </w:pPr>
    <w:rPr>
      <w:color w:val="000000" w:themeColor="text1"/>
      <w:sz w:val="16"/>
    </w:rPr>
  </w:style>
  <w:style w:type="character" w:customStyle="1" w:styleId="BunntekstTegn">
    <w:name w:val="Bunntekst Tegn"/>
    <w:basedOn w:val="Standardskriftforavsnitt"/>
    <w:link w:val="Bunntekst"/>
    <w:uiPriority w:val="6"/>
    <w:rsid w:val="00A4004E"/>
    <w:rPr>
      <w:rFonts w:ascii="Arial" w:hAnsi="Arial"/>
      <w:color w:val="000000" w:themeColor="text1"/>
      <w:sz w:val="16"/>
    </w:rPr>
  </w:style>
  <w:style w:type="paragraph" w:styleId="Brdtekstinnrykk3">
    <w:name w:val="Body Text Indent 3"/>
    <w:basedOn w:val="Normal"/>
    <w:link w:val="Brdtekstinnrykk3Tegn"/>
    <w:uiPriority w:val="99"/>
    <w:unhideWhenUsed/>
    <w:rsid w:val="00A4004E"/>
    <w:pPr>
      <w:spacing w:after="120"/>
      <w:ind w:left="283"/>
    </w:pPr>
    <w:rPr>
      <w:szCs w:val="16"/>
    </w:rPr>
  </w:style>
  <w:style w:type="character" w:customStyle="1" w:styleId="Brdtekstinnrykk3Tegn">
    <w:name w:val="Brødtekstinnrykk 3 Tegn"/>
    <w:basedOn w:val="Standardskriftforavsnitt"/>
    <w:link w:val="Brdtekstinnrykk3"/>
    <w:uiPriority w:val="99"/>
    <w:rsid w:val="00A4004E"/>
    <w:rPr>
      <w:rFonts w:ascii="Arial" w:hAnsi="Arial"/>
      <w:sz w:val="20"/>
      <w:szCs w:val="16"/>
    </w:rPr>
  </w:style>
  <w:style w:type="paragraph" w:styleId="Brdtekst3">
    <w:name w:val="Body Text 3"/>
    <w:basedOn w:val="Normal"/>
    <w:link w:val="Brdtekst3Tegn"/>
    <w:unhideWhenUsed/>
    <w:rsid w:val="00A4004E"/>
    <w:pPr>
      <w:spacing w:after="120"/>
    </w:pPr>
    <w:rPr>
      <w:szCs w:val="16"/>
    </w:rPr>
  </w:style>
  <w:style w:type="character" w:customStyle="1" w:styleId="Brdtekst3Tegn">
    <w:name w:val="Brødtekst 3 Tegn"/>
    <w:basedOn w:val="Standardskriftforavsnitt"/>
    <w:link w:val="Brdtekst3"/>
    <w:rsid w:val="00A4004E"/>
    <w:rPr>
      <w:rFonts w:ascii="Arial" w:hAnsi="Arial"/>
      <w:sz w:val="20"/>
      <w:szCs w:val="16"/>
    </w:rPr>
  </w:style>
  <w:style w:type="paragraph" w:styleId="Indeks1">
    <w:name w:val="index 1"/>
    <w:basedOn w:val="Normal"/>
    <w:next w:val="Normal"/>
    <w:autoRedefine/>
    <w:uiPriority w:val="99"/>
    <w:unhideWhenUsed/>
    <w:rsid w:val="00A4004E"/>
    <w:pPr>
      <w:ind w:left="180" w:hanging="180"/>
    </w:pPr>
  </w:style>
  <w:style w:type="paragraph" w:styleId="Kildeliste">
    <w:name w:val="table of authorities"/>
    <w:basedOn w:val="Normal"/>
    <w:next w:val="Normal"/>
    <w:uiPriority w:val="4"/>
    <w:qFormat/>
    <w:rsid w:val="00A4004E"/>
    <w:rPr>
      <w:sz w:val="16"/>
    </w:rPr>
  </w:style>
  <w:style w:type="paragraph" w:styleId="Kildelisteoverskrift">
    <w:name w:val="toa heading"/>
    <w:basedOn w:val="Normal"/>
    <w:next w:val="Normal"/>
    <w:uiPriority w:val="99"/>
    <w:semiHidden/>
    <w:unhideWhenUsed/>
    <w:rsid w:val="00A4004E"/>
    <w:rPr>
      <w:rFonts w:eastAsiaTheme="majorEastAsia" w:cstheme="majorBidi"/>
      <w:b/>
      <w:bCs/>
      <w:szCs w:val="24"/>
    </w:rPr>
  </w:style>
  <w:style w:type="character" w:styleId="Linjenummer">
    <w:name w:val="line number"/>
    <w:basedOn w:val="Standardskriftforavsnitt"/>
    <w:uiPriority w:val="99"/>
    <w:semiHidden/>
    <w:unhideWhenUsed/>
    <w:rsid w:val="00A4004E"/>
    <w:rPr>
      <w:rFonts w:ascii="Verdana" w:hAnsi="Verdana"/>
      <w:sz w:val="18"/>
    </w:rPr>
  </w:style>
  <w:style w:type="paragraph" w:styleId="Liste-forts">
    <w:name w:val="List Continue"/>
    <w:basedOn w:val="Normal"/>
    <w:uiPriority w:val="99"/>
    <w:semiHidden/>
    <w:unhideWhenUsed/>
    <w:rsid w:val="00A4004E"/>
    <w:pPr>
      <w:ind w:left="284"/>
      <w:contextualSpacing/>
    </w:pPr>
  </w:style>
  <w:style w:type="paragraph" w:styleId="Liste-forts2">
    <w:name w:val="List Continue 2"/>
    <w:basedOn w:val="Normal"/>
    <w:uiPriority w:val="99"/>
    <w:semiHidden/>
    <w:unhideWhenUsed/>
    <w:rsid w:val="00A4004E"/>
    <w:pPr>
      <w:ind w:left="567"/>
      <w:contextualSpacing/>
    </w:pPr>
  </w:style>
  <w:style w:type="paragraph" w:styleId="Liste-forts3">
    <w:name w:val="List Continue 3"/>
    <w:basedOn w:val="Normal"/>
    <w:uiPriority w:val="99"/>
    <w:unhideWhenUsed/>
    <w:rsid w:val="00A4004E"/>
    <w:pPr>
      <w:ind w:left="851"/>
      <w:contextualSpacing/>
    </w:pPr>
  </w:style>
  <w:style w:type="paragraph" w:styleId="Liste-forts4">
    <w:name w:val="List Continue 4"/>
    <w:basedOn w:val="Normal"/>
    <w:uiPriority w:val="99"/>
    <w:semiHidden/>
    <w:unhideWhenUsed/>
    <w:rsid w:val="00A4004E"/>
    <w:pPr>
      <w:ind w:left="1134"/>
      <w:contextualSpacing/>
    </w:pPr>
  </w:style>
  <w:style w:type="paragraph" w:styleId="Liste-forts5">
    <w:name w:val="List Continue 5"/>
    <w:basedOn w:val="Normal"/>
    <w:uiPriority w:val="99"/>
    <w:semiHidden/>
    <w:unhideWhenUsed/>
    <w:rsid w:val="00A4004E"/>
    <w:pPr>
      <w:ind w:left="1418"/>
      <w:contextualSpacing/>
    </w:pPr>
  </w:style>
  <w:style w:type="paragraph" w:styleId="Listeavsnitt">
    <w:name w:val="List Paragraph"/>
    <w:basedOn w:val="Normal"/>
    <w:uiPriority w:val="34"/>
    <w:qFormat/>
    <w:rsid w:val="00A4004E"/>
    <w:pPr>
      <w:ind w:left="567"/>
      <w:contextualSpacing/>
    </w:pPr>
  </w:style>
  <w:style w:type="character" w:styleId="Merknadsreferanse">
    <w:name w:val="annotation reference"/>
    <w:basedOn w:val="Standardskriftforavsnitt"/>
    <w:uiPriority w:val="4"/>
    <w:qFormat/>
    <w:rsid w:val="00A4004E"/>
    <w:rPr>
      <w:rFonts w:ascii="Verdana" w:hAnsi="Verdana"/>
      <w:color w:val="000000" w:themeColor="text1"/>
      <w:sz w:val="16"/>
      <w:szCs w:val="16"/>
    </w:rPr>
  </w:style>
  <w:style w:type="paragraph" w:styleId="Merknadstekst">
    <w:name w:val="annotation text"/>
    <w:basedOn w:val="Normal"/>
    <w:link w:val="MerknadstekstTegn"/>
    <w:uiPriority w:val="99"/>
    <w:semiHidden/>
    <w:unhideWhenUsed/>
    <w:rsid w:val="00A4004E"/>
    <w:rPr>
      <w:color w:val="000000" w:themeColor="text1"/>
      <w:szCs w:val="20"/>
    </w:rPr>
  </w:style>
  <w:style w:type="character" w:customStyle="1" w:styleId="MerknadstekstTegn">
    <w:name w:val="Merknadstekst Tegn"/>
    <w:basedOn w:val="Standardskriftforavsnitt"/>
    <w:link w:val="Merknadstekst"/>
    <w:uiPriority w:val="99"/>
    <w:semiHidden/>
    <w:rsid w:val="00A4004E"/>
    <w:rPr>
      <w:rFonts w:ascii="Arial" w:hAnsi="Arial"/>
      <w:color w:val="000000" w:themeColor="text1"/>
      <w:sz w:val="20"/>
      <w:szCs w:val="20"/>
    </w:rPr>
  </w:style>
  <w:style w:type="paragraph" w:styleId="Nummerertliste">
    <w:name w:val="List Number"/>
    <w:basedOn w:val="Normal"/>
    <w:unhideWhenUsed/>
    <w:qFormat/>
    <w:rsid w:val="00A4004E"/>
    <w:pPr>
      <w:numPr>
        <w:numId w:val="1"/>
      </w:numPr>
      <w:tabs>
        <w:tab w:val="left" w:pos="357"/>
      </w:tabs>
      <w:contextualSpacing/>
    </w:pPr>
  </w:style>
  <w:style w:type="paragraph" w:styleId="Nummerertliste5">
    <w:name w:val="List Number 5"/>
    <w:basedOn w:val="Normal"/>
    <w:uiPriority w:val="99"/>
    <w:unhideWhenUsed/>
    <w:rsid w:val="00A4004E"/>
    <w:pPr>
      <w:tabs>
        <w:tab w:val="num" w:pos="720"/>
      </w:tabs>
      <w:ind w:left="720" w:hanging="720"/>
      <w:contextualSpacing/>
    </w:pPr>
  </w:style>
  <w:style w:type="paragraph" w:styleId="Nummerertliste3">
    <w:name w:val="List Number 3"/>
    <w:basedOn w:val="Normal"/>
    <w:uiPriority w:val="99"/>
    <w:unhideWhenUsed/>
    <w:rsid w:val="00A4004E"/>
    <w:pPr>
      <w:tabs>
        <w:tab w:val="num" w:pos="720"/>
      </w:tabs>
      <w:ind w:left="720" w:hanging="720"/>
      <w:contextualSpacing/>
    </w:pPr>
  </w:style>
  <w:style w:type="paragraph" w:styleId="Nummerertliste2">
    <w:name w:val="List Number 2"/>
    <w:basedOn w:val="Normal"/>
    <w:uiPriority w:val="99"/>
    <w:unhideWhenUsed/>
    <w:rsid w:val="00A4004E"/>
    <w:pPr>
      <w:tabs>
        <w:tab w:val="num" w:pos="720"/>
      </w:tabs>
      <w:ind w:left="720" w:hanging="720"/>
      <w:contextualSpacing/>
    </w:pPr>
  </w:style>
  <w:style w:type="paragraph" w:styleId="Overskriftforinnholdsfortegnelse">
    <w:name w:val="TOC Heading"/>
    <w:basedOn w:val="Overskrift1"/>
    <w:next w:val="Normal"/>
    <w:uiPriority w:val="2"/>
    <w:qFormat/>
    <w:rsid w:val="00A4004E"/>
    <w:pPr>
      <w:outlineLvl w:val="9"/>
    </w:pPr>
    <w:rPr>
      <w:b/>
    </w:rPr>
  </w:style>
  <w:style w:type="paragraph" w:styleId="Punktliste">
    <w:name w:val="List Bullet"/>
    <w:basedOn w:val="Normal"/>
    <w:uiPriority w:val="3"/>
    <w:qFormat/>
    <w:rsid w:val="00A4004E"/>
    <w:pPr>
      <w:tabs>
        <w:tab w:val="num" w:pos="720"/>
      </w:tabs>
      <w:spacing w:after="100"/>
      <w:ind w:left="720" w:hanging="720"/>
    </w:pPr>
  </w:style>
  <w:style w:type="paragraph" w:styleId="Punktliste2">
    <w:name w:val="List Bullet 2"/>
    <w:basedOn w:val="Normal"/>
    <w:uiPriority w:val="99"/>
    <w:unhideWhenUsed/>
    <w:rsid w:val="00A4004E"/>
    <w:pPr>
      <w:tabs>
        <w:tab w:val="num" w:pos="720"/>
      </w:tabs>
      <w:spacing w:after="100"/>
      <w:ind w:left="720" w:hanging="720"/>
    </w:pPr>
  </w:style>
  <w:style w:type="paragraph" w:styleId="Punktliste3">
    <w:name w:val="List Bullet 3"/>
    <w:basedOn w:val="Normal"/>
    <w:uiPriority w:val="99"/>
    <w:semiHidden/>
    <w:unhideWhenUsed/>
    <w:rsid w:val="00A4004E"/>
    <w:pPr>
      <w:tabs>
        <w:tab w:val="num" w:pos="720"/>
      </w:tabs>
      <w:spacing w:after="100"/>
      <w:ind w:left="720" w:hanging="720"/>
    </w:pPr>
  </w:style>
  <w:style w:type="paragraph" w:styleId="Punktliste4">
    <w:name w:val="List Bullet 4"/>
    <w:basedOn w:val="Normal"/>
    <w:uiPriority w:val="99"/>
    <w:unhideWhenUsed/>
    <w:rsid w:val="00A4004E"/>
    <w:pPr>
      <w:tabs>
        <w:tab w:val="num" w:pos="720"/>
      </w:tabs>
      <w:spacing w:after="100"/>
      <w:ind w:left="720" w:hanging="720"/>
    </w:pPr>
  </w:style>
  <w:style w:type="paragraph" w:styleId="Punktliste5">
    <w:name w:val="List Bullet 5"/>
    <w:basedOn w:val="Normal"/>
    <w:uiPriority w:val="99"/>
    <w:semiHidden/>
    <w:unhideWhenUsed/>
    <w:rsid w:val="00A4004E"/>
    <w:pPr>
      <w:tabs>
        <w:tab w:val="num" w:pos="720"/>
      </w:tabs>
      <w:spacing w:after="100"/>
      <w:ind w:left="720" w:hanging="720"/>
    </w:pPr>
  </w:style>
  <w:style w:type="paragraph" w:styleId="Sluttnotetekst">
    <w:name w:val="endnote text"/>
    <w:basedOn w:val="Normal"/>
    <w:link w:val="SluttnotetekstTegn"/>
    <w:uiPriority w:val="99"/>
    <w:semiHidden/>
    <w:unhideWhenUsed/>
    <w:rsid w:val="00A4004E"/>
    <w:rPr>
      <w:szCs w:val="20"/>
    </w:rPr>
  </w:style>
  <w:style w:type="character" w:customStyle="1" w:styleId="SluttnotetekstTegn">
    <w:name w:val="Sluttnotetekst Tegn"/>
    <w:basedOn w:val="Standardskriftforavsnitt"/>
    <w:link w:val="Sluttnotetekst"/>
    <w:uiPriority w:val="99"/>
    <w:semiHidden/>
    <w:rsid w:val="00A4004E"/>
    <w:rPr>
      <w:rFonts w:ascii="Arial" w:hAnsi="Arial"/>
      <w:sz w:val="20"/>
      <w:szCs w:val="20"/>
    </w:rPr>
  </w:style>
  <w:style w:type="paragraph" w:styleId="Tittel">
    <w:name w:val="Title"/>
    <w:basedOn w:val="Normal"/>
    <w:next w:val="Normal"/>
    <w:link w:val="TittelTegn"/>
    <w:uiPriority w:val="10"/>
    <w:qFormat/>
    <w:rsid w:val="00A4004E"/>
    <w:pPr>
      <w:spacing w:after="120"/>
      <w:contextualSpacing/>
    </w:pPr>
    <w:rPr>
      <w:rFonts w:eastAsiaTheme="majorEastAsia" w:cstheme="majorBidi"/>
      <w:sz w:val="48"/>
      <w:szCs w:val="52"/>
    </w:rPr>
  </w:style>
  <w:style w:type="character" w:customStyle="1" w:styleId="TittelTegn">
    <w:name w:val="Tittel Tegn"/>
    <w:basedOn w:val="Standardskriftforavsnitt"/>
    <w:link w:val="Tittel"/>
    <w:uiPriority w:val="10"/>
    <w:rsid w:val="00A4004E"/>
    <w:rPr>
      <w:rFonts w:ascii="Arial" w:eastAsiaTheme="majorEastAsia" w:hAnsi="Arial" w:cstheme="majorBidi"/>
      <w:sz w:val="48"/>
      <w:szCs w:val="52"/>
    </w:rPr>
  </w:style>
  <w:style w:type="paragraph" w:styleId="Undertittel">
    <w:name w:val="Subtitle"/>
    <w:basedOn w:val="Normal"/>
    <w:next w:val="Normal"/>
    <w:link w:val="UndertittelTegn"/>
    <w:uiPriority w:val="11"/>
    <w:qFormat/>
    <w:rsid w:val="00A4004E"/>
    <w:pPr>
      <w:numPr>
        <w:ilvl w:val="1"/>
      </w:numPr>
      <w:spacing w:after="60"/>
    </w:pPr>
    <w:rPr>
      <w:rFonts w:eastAsiaTheme="majorEastAsia" w:cstheme="majorBidi"/>
      <w:i/>
      <w:iCs/>
      <w:color w:val="000000" w:themeColor="text1"/>
      <w:sz w:val="24"/>
      <w:szCs w:val="24"/>
    </w:rPr>
  </w:style>
  <w:style w:type="character" w:customStyle="1" w:styleId="UndertittelTegn">
    <w:name w:val="Undertittel Tegn"/>
    <w:basedOn w:val="Standardskriftforavsnitt"/>
    <w:link w:val="Undertittel"/>
    <w:uiPriority w:val="11"/>
    <w:rsid w:val="00A4004E"/>
    <w:rPr>
      <w:rFonts w:ascii="Arial" w:eastAsiaTheme="majorEastAsia" w:hAnsi="Arial" w:cstheme="majorBidi"/>
      <w:i/>
      <w:iCs/>
      <w:color w:val="000000" w:themeColor="text1"/>
      <w:sz w:val="24"/>
      <w:szCs w:val="24"/>
    </w:rPr>
  </w:style>
  <w:style w:type="paragraph" w:styleId="Vanliginnrykk">
    <w:name w:val="Normal Indent"/>
    <w:basedOn w:val="Normal"/>
    <w:uiPriority w:val="99"/>
    <w:unhideWhenUsed/>
    <w:rsid w:val="00A4004E"/>
    <w:pPr>
      <w:ind w:left="567"/>
    </w:pPr>
  </w:style>
  <w:style w:type="character" w:customStyle="1" w:styleId="FotnotetekstTegn">
    <w:name w:val="Fotnotetekst Tegn"/>
    <w:basedOn w:val="Standardskriftforavsnitt"/>
    <w:link w:val="Fotnotetekst"/>
    <w:semiHidden/>
    <w:rsid w:val="00A4004E"/>
    <w:rPr>
      <w:rFonts w:ascii="Arial" w:hAnsi="Arial"/>
      <w:sz w:val="20"/>
      <w:szCs w:val="20"/>
    </w:rPr>
  </w:style>
  <w:style w:type="paragraph" w:styleId="E-postsignatur">
    <w:name w:val="E-mail Signature"/>
    <w:basedOn w:val="Normal"/>
    <w:link w:val="E-postsignaturTegn"/>
    <w:uiPriority w:val="99"/>
    <w:unhideWhenUsed/>
    <w:rsid w:val="00A4004E"/>
  </w:style>
  <w:style w:type="character" w:customStyle="1" w:styleId="E-postsignaturTegn">
    <w:name w:val="E-postsignatur Tegn"/>
    <w:basedOn w:val="Standardskriftforavsnitt"/>
    <w:link w:val="E-postsignatur"/>
    <w:uiPriority w:val="99"/>
    <w:rsid w:val="00A4004E"/>
    <w:rPr>
      <w:rFonts w:ascii="Arial" w:hAnsi="Arial"/>
      <w:sz w:val="20"/>
    </w:rPr>
  </w:style>
  <w:style w:type="paragraph" w:styleId="NormalWeb">
    <w:name w:val="Normal (Web)"/>
    <w:basedOn w:val="Normal"/>
    <w:uiPriority w:val="99"/>
    <w:unhideWhenUsed/>
    <w:rsid w:val="00A4004E"/>
    <w:rPr>
      <w:rFonts w:cs="Times New Roman"/>
      <w:szCs w:val="24"/>
    </w:rPr>
  </w:style>
  <w:style w:type="character" w:styleId="Plassholdertekst">
    <w:name w:val="Placeholder Text"/>
    <w:basedOn w:val="Standardskriftforavsnitt"/>
    <w:uiPriority w:val="99"/>
    <w:semiHidden/>
    <w:rsid w:val="00A4004E"/>
    <w:rPr>
      <w:color w:val="808080"/>
    </w:rPr>
  </w:style>
  <w:style w:type="paragraph" w:styleId="Topptekst">
    <w:name w:val="header"/>
    <w:basedOn w:val="Normal"/>
    <w:link w:val="TopptekstTegn"/>
    <w:uiPriority w:val="99"/>
    <w:qFormat/>
    <w:rsid w:val="00A4004E"/>
    <w:pPr>
      <w:tabs>
        <w:tab w:val="center" w:pos="4536"/>
        <w:tab w:val="right" w:pos="9072"/>
      </w:tabs>
    </w:pPr>
    <w:rPr>
      <w:sz w:val="16"/>
    </w:rPr>
  </w:style>
  <w:style w:type="character" w:customStyle="1" w:styleId="TopptekstTegn">
    <w:name w:val="Topptekst Tegn"/>
    <w:basedOn w:val="Standardskriftforavsnitt"/>
    <w:link w:val="Topptekst"/>
    <w:uiPriority w:val="99"/>
    <w:rsid w:val="00A4004E"/>
    <w:rPr>
      <w:rFonts w:ascii="Arial" w:hAnsi="Arial"/>
      <w:sz w:val="16"/>
    </w:rPr>
  </w:style>
  <w:style w:type="paragraph" w:styleId="INNH1">
    <w:name w:val="toc 1"/>
    <w:basedOn w:val="Normal"/>
    <w:next w:val="Normal"/>
    <w:autoRedefine/>
    <w:uiPriority w:val="39"/>
    <w:unhideWhenUsed/>
    <w:rsid w:val="00A4004E"/>
    <w:pPr>
      <w:spacing w:after="100"/>
    </w:pPr>
  </w:style>
  <w:style w:type="paragraph" w:styleId="INNH2">
    <w:name w:val="toc 2"/>
    <w:basedOn w:val="Normal"/>
    <w:next w:val="Normal"/>
    <w:autoRedefine/>
    <w:uiPriority w:val="39"/>
    <w:unhideWhenUsed/>
    <w:rsid w:val="00A4004E"/>
    <w:pPr>
      <w:spacing w:after="100"/>
      <w:ind w:left="180"/>
    </w:pPr>
  </w:style>
  <w:style w:type="character" w:styleId="Hyperkobling">
    <w:name w:val="Hyperlink"/>
    <w:basedOn w:val="Standardskriftforavsnitt"/>
    <w:unhideWhenUsed/>
    <w:rsid w:val="00A4004E"/>
    <w:rPr>
      <w:color w:val="0000FF" w:themeColor="hyperlink"/>
      <w:u w:val="single"/>
    </w:rPr>
  </w:style>
  <w:style w:type="paragraph" w:styleId="Bobletekst">
    <w:name w:val="Balloon Text"/>
    <w:basedOn w:val="Normal"/>
    <w:link w:val="BobletekstTegn"/>
    <w:uiPriority w:val="99"/>
    <w:semiHidden/>
    <w:unhideWhenUsed/>
    <w:rsid w:val="00A4004E"/>
    <w:rPr>
      <w:rFonts w:ascii="Tahoma" w:hAnsi="Tahoma" w:cs="Tahoma"/>
      <w:sz w:val="16"/>
      <w:szCs w:val="16"/>
    </w:rPr>
  </w:style>
  <w:style w:type="character" w:customStyle="1" w:styleId="BobletekstTegn">
    <w:name w:val="Bobletekst Tegn"/>
    <w:basedOn w:val="Standardskriftforavsnitt"/>
    <w:link w:val="Bobletekst"/>
    <w:uiPriority w:val="99"/>
    <w:semiHidden/>
    <w:rsid w:val="00A4004E"/>
    <w:rPr>
      <w:rFonts w:ascii="Tahoma" w:hAnsi="Tahoma" w:cs="Tahoma"/>
      <w:sz w:val="16"/>
      <w:szCs w:val="16"/>
    </w:rPr>
  </w:style>
  <w:style w:type="table" w:styleId="Tabellrutenett">
    <w:name w:val="Table Grid"/>
    <w:basedOn w:val="Vanligtabell"/>
    <w:uiPriority w:val="59"/>
    <w:rsid w:val="00A400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A4004E"/>
    <w:pPr>
      <w:spacing w:after="200"/>
    </w:pPr>
    <w:rPr>
      <w:b/>
      <w:bCs/>
    </w:rPr>
  </w:style>
  <w:style w:type="paragraph" w:styleId="Blokktekst">
    <w:name w:val="Block Text"/>
    <w:basedOn w:val="Normal"/>
    <w:uiPriority w:val="99"/>
    <w:semiHidden/>
    <w:unhideWhenUsed/>
    <w:rsid w:val="00A4004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rPr>
  </w:style>
  <w:style w:type="paragraph" w:styleId="Avsenderadresse">
    <w:name w:val="envelope return"/>
    <w:basedOn w:val="Normal"/>
    <w:uiPriority w:val="99"/>
    <w:semiHidden/>
    <w:unhideWhenUsed/>
    <w:rsid w:val="00A4004E"/>
    <w:rPr>
      <w:rFonts w:eastAsiaTheme="majorEastAsia" w:cstheme="majorBidi"/>
      <w:szCs w:val="20"/>
    </w:rPr>
  </w:style>
  <w:style w:type="paragraph" w:styleId="Kommentaremne">
    <w:name w:val="annotation subject"/>
    <w:basedOn w:val="Merknadstekst"/>
    <w:next w:val="Merknadstekst"/>
    <w:link w:val="KommentaremneTegn"/>
    <w:uiPriority w:val="99"/>
    <w:semiHidden/>
    <w:unhideWhenUsed/>
    <w:rsid w:val="00A4004E"/>
    <w:rPr>
      <w:b/>
      <w:bCs/>
    </w:rPr>
  </w:style>
  <w:style w:type="character" w:customStyle="1" w:styleId="KommentaremneTegn">
    <w:name w:val="Kommentaremne Tegn"/>
    <w:basedOn w:val="MerknadstekstTegn"/>
    <w:link w:val="Kommentaremne"/>
    <w:uiPriority w:val="99"/>
    <w:semiHidden/>
    <w:rsid w:val="00A4004E"/>
    <w:rPr>
      <w:rFonts w:ascii="Arial" w:hAnsi="Arial"/>
      <w:b/>
      <w:bCs/>
      <w:color w:val="000000" w:themeColor="text1"/>
      <w:sz w:val="20"/>
      <w:szCs w:val="20"/>
    </w:rPr>
  </w:style>
  <w:style w:type="paragraph" w:styleId="Konvoluttadresse">
    <w:name w:val="envelope address"/>
    <w:basedOn w:val="Normal"/>
    <w:uiPriority w:val="99"/>
    <w:semiHidden/>
    <w:unhideWhenUsed/>
    <w:rsid w:val="00A4004E"/>
    <w:pPr>
      <w:framePr w:w="7920" w:h="1980" w:hRule="exact" w:hSpace="141" w:wrap="auto" w:hAnchor="page" w:xAlign="center" w:yAlign="bottom"/>
      <w:ind w:left="2880"/>
    </w:pPr>
    <w:rPr>
      <w:rFonts w:eastAsiaTheme="majorEastAsia" w:cstheme="majorBidi"/>
      <w:szCs w:val="24"/>
    </w:rPr>
  </w:style>
  <w:style w:type="character" w:styleId="Sterkreferanse">
    <w:name w:val="Intense Reference"/>
    <w:basedOn w:val="Standardskriftforavsnitt"/>
    <w:uiPriority w:val="32"/>
    <w:rsid w:val="00A4004E"/>
    <w:rPr>
      <w:b/>
      <w:bCs/>
      <w:smallCaps/>
      <w:color w:val="auto"/>
      <w:spacing w:val="5"/>
      <w:u w:val="single"/>
    </w:rPr>
  </w:style>
  <w:style w:type="character" w:styleId="Sterkutheving">
    <w:name w:val="Intense Emphasis"/>
    <w:basedOn w:val="Standardskriftforavsnitt"/>
    <w:uiPriority w:val="21"/>
    <w:rsid w:val="00A4004E"/>
    <w:rPr>
      <w:b/>
      <w:bCs/>
      <w:i/>
      <w:iCs/>
      <w:color w:val="auto"/>
    </w:rPr>
  </w:style>
  <w:style w:type="paragraph" w:styleId="Sterktsitat">
    <w:name w:val="Intense Quote"/>
    <w:basedOn w:val="Normal"/>
    <w:next w:val="Normal"/>
    <w:link w:val="SterktsitatTegn"/>
    <w:uiPriority w:val="30"/>
    <w:rsid w:val="00A4004E"/>
    <w:pPr>
      <w:pBdr>
        <w:bottom w:val="single" w:sz="4" w:space="4" w:color="000000" w:themeColor="text1"/>
      </w:pBdr>
      <w:spacing w:before="200" w:after="280"/>
      <w:ind w:left="936" w:right="936"/>
    </w:pPr>
    <w:rPr>
      <w:b/>
      <w:bCs/>
      <w:i/>
      <w:iCs/>
    </w:rPr>
  </w:style>
  <w:style w:type="character" w:customStyle="1" w:styleId="SterktsitatTegn">
    <w:name w:val="Sterkt sitat Tegn"/>
    <w:basedOn w:val="Standardskriftforavsnitt"/>
    <w:link w:val="Sterktsitat"/>
    <w:rsid w:val="00A4004E"/>
    <w:rPr>
      <w:rFonts w:ascii="Arial" w:hAnsi="Arial"/>
      <w:b/>
      <w:bCs/>
      <w:i/>
      <w:iCs/>
      <w:sz w:val="20"/>
    </w:rPr>
  </w:style>
  <w:style w:type="character" w:styleId="Svakreferanse">
    <w:name w:val="Subtle Reference"/>
    <w:basedOn w:val="Standardskriftforavsnitt"/>
    <w:uiPriority w:val="31"/>
    <w:rsid w:val="00A4004E"/>
    <w:rPr>
      <w:smallCaps/>
      <w:color w:val="auto"/>
      <w:u w:val="single"/>
    </w:rPr>
  </w:style>
  <w:style w:type="paragraph" w:customStyle="1" w:styleId="Overskriftforinnholdsfortegnelseregular">
    <w:name w:val="Overskrift for innholdsfortegnelse regular"/>
    <w:basedOn w:val="Overskriftforinnholdsfortegnelse"/>
    <w:uiPriority w:val="2"/>
    <w:qFormat/>
    <w:rsid w:val="00A4004E"/>
    <w:rPr>
      <w:b w:val="0"/>
    </w:rPr>
  </w:style>
  <w:style w:type="character" w:styleId="Sluttnotereferanse">
    <w:name w:val="endnote reference"/>
    <w:basedOn w:val="Standardskriftforavsnitt"/>
    <w:uiPriority w:val="99"/>
    <w:unhideWhenUsed/>
    <w:rsid w:val="00E6295A"/>
    <w:rPr>
      <w:vertAlign w:val="superscript"/>
    </w:rPr>
  </w:style>
  <w:style w:type="character" w:customStyle="1" w:styleId="BrdtekstTegn1">
    <w:name w:val="Brødtekst Tegn1"/>
    <w:basedOn w:val="Standardskriftforavsnitt"/>
    <w:rsid w:val="00613F80"/>
    <w:rPr>
      <w:rFonts w:ascii="Arial" w:hAnsi="Arial"/>
      <w:color w:val="000000"/>
      <w:sz w:val="20"/>
    </w:rPr>
  </w:style>
  <w:style w:type="character" w:customStyle="1" w:styleId="TopptekstTegn1">
    <w:name w:val="Topptekst Tegn1"/>
    <w:basedOn w:val="Standardskriftforavsnitt"/>
    <w:uiPriority w:val="99"/>
    <w:rsid w:val="00613F80"/>
    <w:rPr>
      <w:rFonts w:ascii="Arial" w:hAnsi="Arial"/>
      <w:sz w:val="16"/>
    </w:rPr>
  </w:style>
  <w:style w:type="character" w:customStyle="1" w:styleId="SterktsitatTegn1">
    <w:name w:val="Sterkt sitat Tegn1"/>
    <w:basedOn w:val="Standardskriftforavsnitt"/>
    <w:uiPriority w:val="30"/>
    <w:rsid w:val="00613F80"/>
    <w:rPr>
      <w:rFonts w:ascii="Arial" w:hAnsi="Arial"/>
      <w:b/>
      <w:bCs/>
      <w:i/>
      <w:iCs/>
      <w:sz w:val="20"/>
    </w:rPr>
  </w:style>
  <w:style w:type="paragraph" w:customStyle="1" w:styleId="Tekst">
    <w:name w:val="Tekst"/>
    <w:basedOn w:val="Normal"/>
    <w:rsid w:val="00613F80"/>
    <w:pPr>
      <w:overflowPunct w:val="0"/>
      <w:autoSpaceDE w:val="0"/>
      <w:autoSpaceDN w:val="0"/>
      <w:adjustRightInd w:val="0"/>
      <w:textAlignment w:val="baseline"/>
    </w:pPr>
    <w:rPr>
      <w:rFonts w:eastAsia="Times New Roman" w:cs="Times New Roman"/>
      <w:sz w:val="14"/>
      <w:szCs w:val="20"/>
      <w:lang w:eastAsia="nb-NO"/>
    </w:rPr>
  </w:style>
  <w:style w:type="paragraph" w:customStyle="1" w:styleId="Overskrift">
    <w:name w:val="Overskrift"/>
    <w:basedOn w:val="Normal"/>
    <w:rsid w:val="00613F80"/>
    <w:pPr>
      <w:overflowPunct w:val="0"/>
      <w:autoSpaceDE w:val="0"/>
      <w:autoSpaceDN w:val="0"/>
      <w:adjustRightInd w:val="0"/>
      <w:textAlignment w:val="baseline"/>
    </w:pPr>
    <w:rPr>
      <w:rFonts w:eastAsia="Times New Roman" w:cs="Times New Roman"/>
      <w:b/>
      <w:sz w:val="20"/>
      <w:szCs w:val="20"/>
      <w:lang w:eastAsia="nb-NO"/>
    </w:rPr>
  </w:style>
  <w:style w:type="paragraph" w:customStyle="1" w:styleId="BodyText21">
    <w:name w:val="Body Text 21"/>
    <w:basedOn w:val="Normal"/>
    <w:rsid w:val="00613F80"/>
    <w:pPr>
      <w:overflowPunct w:val="0"/>
      <w:autoSpaceDE w:val="0"/>
      <w:autoSpaceDN w:val="0"/>
      <w:adjustRightInd w:val="0"/>
      <w:ind w:left="708"/>
      <w:jc w:val="both"/>
      <w:textAlignment w:val="baseline"/>
    </w:pPr>
    <w:rPr>
      <w:rFonts w:ascii="Verdana" w:eastAsia="Times New Roman" w:hAnsi="Verdana" w:cs="Times New Roman"/>
      <w:sz w:val="20"/>
      <w:szCs w:val="20"/>
      <w:lang w:eastAsia="nb-NO"/>
    </w:rPr>
  </w:style>
  <w:style w:type="paragraph" w:customStyle="1" w:styleId="BodyText22">
    <w:name w:val="Body Text 22"/>
    <w:basedOn w:val="Normal"/>
    <w:rsid w:val="00613F80"/>
    <w:pPr>
      <w:overflowPunct w:val="0"/>
      <w:autoSpaceDE w:val="0"/>
      <w:autoSpaceDN w:val="0"/>
      <w:adjustRightInd w:val="0"/>
      <w:ind w:left="284" w:hanging="284"/>
      <w:textAlignment w:val="baseline"/>
    </w:pPr>
    <w:rPr>
      <w:rFonts w:ascii="Verdana" w:eastAsia="Times New Roman" w:hAnsi="Verdana" w:cs="Times New Roman"/>
      <w:sz w:val="16"/>
      <w:szCs w:val="20"/>
      <w:lang w:eastAsia="nb-NO"/>
    </w:rPr>
  </w:style>
  <w:style w:type="character" w:styleId="Sidetall">
    <w:name w:val="page number"/>
    <w:basedOn w:val="Standardskriftforavsnitt"/>
    <w:rsid w:val="00613F80"/>
  </w:style>
  <w:style w:type="character" w:customStyle="1" w:styleId="HeaderChar1">
    <w:name w:val="Header Char1"/>
    <w:basedOn w:val="Standardskriftforavsnitt"/>
    <w:locked/>
    <w:rsid w:val="00613F80"/>
    <w:rPr>
      <w:rFonts w:ascii="Arial" w:hAnsi="Arial"/>
      <w:sz w:val="18"/>
      <w:lang w:val="nb-NO" w:eastAsia="nb-NO" w:bidi="ar-SA"/>
    </w:rPr>
  </w:style>
  <w:style w:type="table" w:customStyle="1" w:styleId="Vanligtabell1">
    <w:name w:val="Vanlig tabell1"/>
    <w:semiHidden/>
    <w:rsid w:val="00613F80"/>
    <w:rPr>
      <w:rFonts w:ascii="Calibri" w:eastAsia="Times New Roman" w:hAnsi="Calibri" w:cs="Times New Roman"/>
      <w:sz w:val="22"/>
      <w:szCs w:val="22"/>
      <w:lang w:eastAsia="nb-NO"/>
    </w:rPr>
    <w:tblPr>
      <w:tblCellMar>
        <w:top w:w="0" w:type="dxa"/>
        <w:left w:w="108" w:type="dxa"/>
        <w:bottom w:w="0" w:type="dxa"/>
        <w:right w:w="108" w:type="dxa"/>
      </w:tblCellMar>
    </w:tblPr>
  </w:style>
  <w:style w:type="paragraph" w:customStyle="1" w:styleId="anneninfo">
    <w:name w:val="annen_info"/>
    <w:basedOn w:val="Tekst"/>
    <w:rsid w:val="00613F80"/>
    <w:rPr>
      <w:b/>
      <w:sz w:val="20"/>
      <w:u w:val="single"/>
    </w:rPr>
  </w:style>
  <w:style w:type="paragraph" w:styleId="Brdtekst2">
    <w:name w:val="Body Text 2"/>
    <w:basedOn w:val="Normal"/>
    <w:link w:val="Brdtekst2Tegn"/>
    <w:rsid w:val="00613F80"/>
    <w:pPr>
      <w:shd w:val="clear" w:color="auto" w:fill="E0E0E0"/>
      <w:overflowPunct w:val="0"/>
      <w:autoSpaceDE w:val="0"/>
      <w:autoSpaceDN w:val="0"/>
      <w:adjustRightInd w:val="0"/>
      <w:textAlignment w:val="baseline"/>
    </w:pPr>
    <w:rPr>
      <w:rFonts w:ascii="Verdana" w:eastAsia="Times New Roman" w:hAnsi="Verdana" w:cs="Times New Roman"/>
      <w:i/>
      <w:iCs/>
      <w:szCs w:val="20"/>
      <w:lang w:eastAsia="nb-NO"/>
    </w:rPr>
  </w:style>
  <w:style w:type="character" w:customStyle="1" w:styleId="Brdtekst2Tegn">
    <w:name w:val="Brødtekst 2 Tegn"/>
    <w:basedOn w:val="Standardskriftforavsnitt"/>
    <w:link w:val="Brdtekst2"/>
    <w:rsid w:val="00613F80"/>
    <w:rPr>
      <w:rFonts w:ascii="Verdana" w:eastAsia="Times New Roman" w:hAnsi="Verdana" w:cs="Times New Roman"/>
      <w:i/>
      <w:iCs/>
      <w:szCs w:val="20"/>
      <w:shd w:val="clear" w:color="auto" w:fill="E0E0E0"/>
      <w:lang w:eastAsia="nb-NO"/>
    </w:rPr>
  </w:style>
  <w:style w:type="paragraph" w:styleId="Brdtekstinnrykk2">
    <w:name w:val="Body Text Indent 2"/>
    <w:basedOn w:val="Normal"/>
    <w:link w:val="Brdtekstinnrykk2Tegn"/>
    <w:rsid w:val="00613F80"/>
    <w:pPr>
      <w:overflowPunct w:val="0"/>
      <w:autoSpaceDE w:val="0"/>
      <w:autoSpaceDN w:val="0"/>
      <w:adjustRightInd w:val="0"/>
      <w:ind w:left="426" w:hanging="426"/>
      <w:textAlignment w:val="baseline"/>
    </w:pPr>
    <w:rPr>
      <w:rFonts w:ascii="Verdana" w:eastAsia="Times New Roman" w:hAnsi="Verdana" w:cs="Times New Roman"/>
      <w:sz w:val="16"/>
      <w:szCs w:val="20"/>
      <w:lang w:eastAsia="nb-NO"/>
    </w:rPr>
  </w:style>
  <w:style w:type="character" w:customStyle="1" w:styleId="Brdtekstinnrykk2Tegn">
    <w:name w:val="Brødtekstinnrykk 2 Tegn"/>
    <w:basedOn w:val="Standardskriftforavsnitt"/>
    <w:link w:val="Brdtekstinnrykk2"/>
    <w:rsid w:val="00613F80"/>
    <w:rPr>
      <w:rFonts w:ascii="Verdana" w:eastAsia="Times New Roman" w:hAnsi="Verdana" w:cs="Times New Roman"/>
      <w:sz w:val="16"/>
      <w:szCs w:val="20"/>
      <w:lang w:eastAsia="nb-NO"/>
    </w:rPr>
  </w:style>
  <w:style w:type="paragraph" w:customStyle="1" w:styleId="Stilavtaleoverskrift">
    <w:name w:val="Stil avtaleoverskrift"/>
    <w:basedOn w:val="Normal"/>
    <w:rsid w:val="00613F80"/>
    <w:rPr>
      <w:rFonts w:ascii="Verdana" w:eastAsia="Times New Roman" w:hAnsi="Verdana" w:cs="Times New Roman"/>
      <w:b/>
      <w:bCs/>
      <w:sz w:val="16"/>
      <w:szCs w:val="20"/>
      <w:lang w:eastAsia="nb-NO"/>
    </w:rPr>
  </w:style>
  <w:style w:type="paragraph" w:customStyle="1" w:styleId="StilBrdtekstavtale2">
    <w:name w:val="Stil Brødtekst avtale 2"/>
    <w:basedOn w:val="Normal"/>
    <w:rsid w:val="00613F80"/>
    <w:rPr>
      <w:rFonts w:ascii="Verdana" w:eastAsia="Times New Roman" w:hAnsi="Verdana" w:cs="Times New Roman"/>
      <w:sz w:val="16"/>
      <w:szCs w:val="20"/>
      <w:lang w:eastAsia="nb-NO"/>
    </w:rPr>
  </w:style>
  <w:style w:type="paragraph" w:customStyle="1" w:styleId="TnrVedlegg">
    <w:name w:val="TnrVedlegg"/>
    <w:rsid w:val="00613F80"/>
    <w:rPr>
      <w:rFonts w:ascii="Times New Roman" w:eastAsia="Times New Roman" w:hAnsi="Times New Roman" w:cs="Times New Roman"/>
      <w:sz w:val="20"/>
      <w:szCs w:val="20"/>
      <w:lang w:eastAsia="nb-NO"/>
    </w:rPr>
  </w:style>
  <w:style w:type="character" w:styleId="Sterk">
    <w:name w:val="Strong"/>
    <w:qFormat/>
    <w:rsid w:val="00613F80"/>
    <w:rPr>
      <w:b/>
      <w:bCs/>
    </w:rPr>
  </w:style>
  <w:style w:type="paragraph" w:customStyle="1" w:styleId="Listeavsnitt1">
    <w:name w:val="Listeavsnitt1"/>
    <w:basedOn w:val="Normal"/>
    <w:qFormat/>
    <w:rsid w:val="00613F80"/>
    <w:pPr>
      <w:ind w:left="567"/>
      <w:contextualSpacing/>
    </w:pPr>
    <w:rPr>
      <w:rFonts w:ascii="Verdana" w:eastAsia="Calibri" w:hAnsi="Verdana" w:cs="Times New Roman"/>
    </w:rPr>
  </w:style>
  <w:style w:type="paragraph" w:customStyle="1" w:styleId="Overskriftforinnholdsfortegnelse1">
    <w:name w:val="Overskrift for innholdsfortegnelse1"/>
    <w:basedOn w:val="Overskrift1"/>
    <w:next w:val="Normal"/>
    <w:qFormat/>
    <w:rsid w:val="00613F80"/>
    <w:pPr>
      <w:numPr>
        <w:numId w:val="2"/>
      </w:numPr>
      <w:ind w:left="0" w:firstLine="0"/>
      <w:outlineLvl w:val="9"/>
    </w:pPr>
    <w:rPr>
      <w:rFonts w:ascii="Verdana" w:eastAsia="Times New Roman" w:hAnsi="Verdana" w:cs="Times New Roman"/>
      <w:color w:val="000000"/>
    </w:rPr>
  </w:style>
  <w:style w:type="character" w:customStyle="1" w:styleId="Sterkreferanse1">
    <w:name w:val="Sterk referanse1"/>
    <w:rsid w:val="00613F80"/>
    <w:rPr>
      <w:b/>
      <w:bCs/>
      <w:smallCaps/>
      <w:color w:val="auto"/>
      <w:spacing w:val="5"/>
      <w:u w:val="single"/>
    </w:rPr>
  </w:style>
  <w:style w:type="character" w:customStyle="1" w:styleId="Sterkutheving1">
    <w:name w:val="Sterk utheving1"/>
    <w:rsid w:val="00613F80"/>
    <w:rPr>
      <w:b/>
      <w:bCs/>
      <w:i/>
      <w:iCs/>
      <w:color w:val="auto"/>
    </w:rPr>
  </w:style>
  <w:style w:type="paragraph" w:customStyle="1" w:styleId="Sterktsitat1">
    <w:name w:val="Sterkt sitat1"/>
    <w:basedOn w:val="Normal"/>
    <w:next w:val="Normal"/>
    <w:rsid w:val="00613F80"/>
    <w:pPr>
      <w:pBdr>
        <w:bottom w:val="single" w:sz="4" w:space="4" w:color="000000"/>
      </w:pBdr>
      <w:spacing w:before="200" w:after="280"/>
      <w:ind w:left="936" w:right="936"/>
    </w:pPr>
    <w:rPr>
      <w:rFonts w:ascii="Verdana" w:eastAsia="Calibri" w:hAnsi="Verdana" w:cs="Times New Roman"/>
      <w:b/>
      <w:bCs/>
      <w:i/>
      <w:iCs/>
    </w:rPr>
  </w:style>
  <w:style w:type="character" w:customStyle="1" w:styleId="Svakreferanse1">
    <w:name w:val="Svak referanse1"/>
    <w:rsid w:val="00613F80"/>
    <w:rPr>
      <w:smallCaps/>
      <w:color w:val="auto"/>
      <w:u w:val="single"/>
    </w:rPr>
  </w:style>
  <w:style w:type="character" w:customStyle="1" w:styleId="hps">
    <w:name w:val="hps"/>
    <w:basedOn w:val="Standardskriftforavsnitt"/>
    <w:rsid w:val="00613F80"/>
    <w:rPr>
      <w:rFonts w:cs="Times New Roman"/>
    </w:rPr>
  </w:style>
  <w:style w:type="paragraph" w:customStyle="1" w:styleId="WAvsnitt">
    <w:name w:val="W_Avsnitt"/>
    <w:basedOn w:val="Normal"/>
    <w:rsid w:val="00613F80"/>
    <w:rPr>
      <w:rFonts w:eastAsia="Times New Roman" w:cs="Times New Roman"/>
      <w:sz w:val="20"/>
      <w:szCs w:val="20"/>
      <w:lang w:val="en-US" w:eastAsia="nb-NO"/>
    </w:rPr>
  </w:style>
  <w:style w:type="paragraph" w:customStyle="1" w:styleId="WOverskrift1">
    <w:name w:val="W_Overskrift1"/>
    <w:basedOn w:val="Normal"/>
    <w:next w:val="Normal"/>
    <w:rsid w:val="00613F80"/>
    <w:rPr>
      <w:rFonts w:eastAsia="Times New Roman" w:cs="Times New Roman"/>
      <w:b/>
      <w:color w:val="000080"/>
      <w:sz w:val="32"/>
      <w:szCs w:val="20"/>
      <w:lang w:eastAsia="nb-NO"/>
    </w:rPr>
  </w:style>
  <w:style w:type="paragraph" w:customStyle="1" w:styleId="WOverskrift">
    <w:name w:val="W_Overskrift"/>
    <w:basedOn w:val="Normal"/>
    <w:next w:val="Normal"/>
    <w:rsid w:val="00613F80"/>
    <w:rPr>
      <w:rFonts w:eastAsia="Times New Roman" w:cs="Times New Roman"/>
      <w:b/>
      <w:color w:val="000080"/>
      <w:sz w:val="24"/>
      <w:szCs w:val="20"/>
      <w:lang w:val="en-US" w:eastAsia="nb-NO"/>
    </w:rPr>
  </w:style>
  <w:style w:type="character" w:customStyle="1" w:styleId="CharChar">
    <w:name w:val="Char Char"/>
    <w:basedOn w:val="Standardskriftforavsnitt"/>
    <w:rsid w:val="00613F80"/>
    <w:rPr>
      <w:rFonts w:ascii="Verdana" w:hAnsi="Verdana"/>
      <w:sz w:val="18"/>
      <w:lang w:val="nb-NO" w:eastAsia="nb-NO" w:bidi="ar-SA"/>
    </w:rPr>
  </w:style>
  <w:style w:type="paragraph" w:customStyle="1" w:styleId="Bobletekst1">
    <w:name w:val="Bobletekst1"/>
    <w:basedOn w:val="Normal"/>
    <w:semiHidden/>
    <w:rsid w:val="00613F80"/>
    <w:rPr>
      <w:rFonts w:ascii="Tahoma" w:eastAsia="Times New Roman" w:hAnsi="Tahoma" w:cs="Tahoma"/>
      <w:sz w:val="16"/>
      <w:szCs w:val="16"/>
      <w:lang w:val="en-US"/>
    </w:rPr>
  </w:style>
  <w:style w:type="paragraph" w:customStyle="1" w:styleId="boksoverskrift">
    <w:name w:val="boksoverskrift"/>
    <w:basedOn w:val="Normal"/>
    <w:rsid w:val="00613F80"/>
    <w:pPr>
      <w:shd w:val="pct15" w:color="auto" w:fill="auto"/>
      <w:overflowPunct w:val="0"/>
      <w:autoSpaceDE w:val="0"/>
      <w:autoSpaceDN w:val="0"/>
      <w:adjustRightInd w:val="0"/>
      <w:jc w:val="center"/>
      <w:textAlignment w:val="baseline"/>
    </w:pPr>
    <w:rPr>
      <w:rFonts w:ascii="Verdana" w:eastAsia="Times New Roman" w:hAnsi="Verdana" w:cs="Times New Roman"/>
      <w:b/>
      <w:szCs w:val="20"/>
    </w:rPr>
  </w:style>
  <w:style w:type="paragraph" w:customStyle="1" w:styleId="celleoverskrift">
    <w:name w:val="celleoverskrift"/>
    <w:basedOn w:val="Normal"/>
    <w:rsid w:val="00613F80"/>
    <w:pPr>
      <w:overflowPunct w:val="0"/>
      <w:autoSpaceDE w:val="0"/>
      <w:autoSpaceDN w:val="0"/>
      <w:adjustRightInd w:val="0"/>
      <w:textAlignment w:val="baseline"/>
    </w:pPr>
    <w:rPr>
      <w:rFonts w:ascii="Verdana" w:eastAsia="Times New Roman" w:hAnsi="Verdana" w:cs="Times New Roman"/>
      <w:sz w:val="16"/>
      <w:szCs w:val="20"/>
    </w:rPr>
  </w:style>
  <w:style w:type="paragraph" w:customStyle="1" w:styleId="ingress">
    <w:name w:val="ingress"/>
    <w:basedOn w:val="Normal"/>
    <w:rsid w:val="00613F80"/>
    <w:pPr>
      <w:overflowPunct w:val="0"/>
      <w:autoSpaceDE w:val="0"/>
      <w:autoSpaceDN w:val="0"/>
      <w:adjustRightInd w:val="0"/>
      <w:spacing w:after="24"/>
      <w:textAlignment w:val="baseline"/>
    </w:pPr>
    <w:rPr>
      <w:rFonts w:ascii="Arial Unicode MS" w:eastAsia="Arial Unicode MS" w:hAnsi="Times New Roman" w:cs="Times New Roman"/>
      <w:b/>
      <w:sz w:val="24"/>
      <w:szCs w:val="20"/>
      <w:lang w:eastAsia="nb-NO"/>
    </w:rPr>
  </w:style>
  <w:style w:type="paragraph" w:customStyle="1" w:styleId="Default">
    <w:name w:val="Default"/>
    <w:rsid w:val="00613F80"/>
    <w:pPr>
      <w:autoSpaceDE w:val="0"/>
      <w:autoSpaceDN w:val="0"/>
      <w:adjustRightInd w:val="0"/>
    </w:pPr>
    <w:rPr>
      <w:rFonts w:ascii="Verdana" w:eastAsia="Calibri" w:hAnsi="Verdana" w:cs="Verdana"/>
      <w:color w:val="000000"/>
      <w:sz w:val="24"/>
      <w:szCs w:val="24"/>
      <w:lang w:val="en-US"/>
    </w:rPr>
  </w:style>
  <w:style w:type="paragraph" w:customStyle="1" w:styleId="BodyTextIndent21">
    <w:name w:val="Body Text Indent 21"/>
    <w:basedOn w:val="Normal"/>
    <w:rsid w:val="00613F80"/>
    <w:pPr>
      <w:tabs>
        <w:tab w:val="left" w:pos="2410"/>
      </w:tabs>
      <w:overflowPunct w:val="0"/>
      <w:autoSpaceDE w:val="0"/>
      <w:autoSpaceDN w:val="0"/>
      <w:adjustRightInd w:val="0"/>
      <w:ind w:left="142" w:hanging="142"/>
      <w:textAlignment w:val="baseline"/>
    </w:pPr>
    <w:rPr>
      <w:rFonts w:ascii="Times New Roman" w:eastAsia="Times New Roman" w:hAnsi="Times New Roman" w:cs="Times New Roman"/>
      <w:sz w:val="20"/>
      <w:szCs w:val="20"/>
      <w:lang w:eastAsia="nb-NO"/>
    </w:rPr>
  </w:style>
  <w:style w:type="paragraph" w:customStyle="1" w:styleId="Heading51">
    <w:name w:val="Heading 51"/>
    <w:basedOn w:val="Normal"/>
    <w:next w:val="Normal"/>
    <w:rsid w:val="00613F80"/>
    <w:pPr>
      <w:keepNext/>
      <w:overflowPunct w:val="0"/>
      <w:autoSpaceDE w:val="0"/>
      <w:autoSpaceDN w:val="0"/>
      <w:adjustRightInd w:val="0"/>
      <w:textAlignment w:val="baseline"/>
    </w:pPr>
    <w:rPr>
      <w:rFonts w:ascii="Tahoma" w:eastAsia="Times New Roman" w:hAnsi="Tahoma" w:cs="Times New Roman"/>
      <w:b/>
      <w:color w:val="0000FF"/>
      <w:sz w:val="24"/>
      <w:szCs w:val="20"/>
      <w:lang w:val="en-US" w:eastAsia="nb-NO"/>
    </w:rPr>
  </w:style>
  <w:style w:type="paragraph" w:customStyle="1" w:styleId="Heading11">
    <w:name w:val="Heading 11"/>
    <w:basedOn w:val="Normal"/>
    <w:next w:val="Normal"/>
    <w:rsid w:val="00613F80"/>
    <w:pPr>
      <w:keepNext/>
      <w:overflowPunct w:val="0"/>
      <w:autoSpaceDE w:val="0"/>
      <w:autoSpaceDN w:val="0"/>
      <w:adjustRightInd w:val="0"/>
      <w:textAlignment w:val="baseline"/>
    </w:pPr>
    <w:rPr>
      <w:rFonts w:ascii="Times New Roman" w:eastAsia="Times New Roman" w:hAnsi="Times New Roman" w:cs="Times New Roman"/>
      <w:b/>
      <w:sz w:val="24"/>
      <w:szCs w:val="20"/>
      <w:lang w:val="en-US" w:eastAsia="nb-NO"/>
    </w:rPr>
  </w:style>
  <w:style w:type="paragraph" w:customStyle="1" w:styleId="Heading31">
    <w:name w:val="Heading 31"/>
    <w:basedOn w:val="Normal"/>
    <w:next w:val="Normal"/>
    <w:rsid w:val="00613F80"/>
    <w:pPr>
      <w:keepNext/>
      <w:overflowPunct w:val="0"/>
      <w:autoSpaceDE w:val="0"/>
      <w:autoSpaceDN w:val="0"/>
      <w:adjustRightInd w:val="0"/>
      <w:textAlignment w:val="baseline"/>
    </w:pPr>
    <w:rPr>
      <w:rFonts w:eastAsia="Times New Roman" w:cs="Times New Roman"/>
      <w:b/>
      <w:sz w:val="22"/>
      <w:szCs w:val="20"/>
      <w:lang w:val="en-US" w:eastAsia="nb-NO"/>
    </w:rPr>
  </w:style>
  <w:style w:type="paragraph" w:customStyle="1" w:styleId="Heading41">
    <w:name w:val="Heading 41"/>
    <w:basedOn w:val="Normal"/>
    <w:next w:val="Normal"/>
    <w:rsid w:val="00613F80"/>
    <w:pPr>
      <w:keepNext/>
      <w:overflowPunct w:val="0"/>
      <w:autoSpaceDE w:val="0"/>
      <w:autoSpaceDN w:val="0"/>
      <w:adjustRightInd w:val="0"/>
      <w:jc w:val="center"/>
      <w:textAlignment w:val="baseline"/>
    </w:pPr>
    <w:rPr>
      <w:rFonts w:ascii="Arial Narrow" w:eastAsia="Times New Roman" w:hAnsi="Arial Narrow" w:cs="Times New Roman"/>
      <w:b/>
      <w:sz w:val="24"/>
      <w:szCs w:val="20"/>
      <w:lang w:val="en-US" w:eastAsia="nb-NO"/>
    </w:rPr>
  </w:style>
  <w:style w:type="paragraph" w:customStyle="1" w:styleId="PlainText1">
    <w:name w:val="Plain Text1"/>
    <w:basedOn w:val="Normal"/>
    <w:rsid w:val="00613F80"/>
    <w:pPr>
      <w:overflowPunct w:val="0"/>
      <w:autoSpaceDE w:val="0"/>
      <w:autoSpaceDN w:val="0"/>
      <w:adjustRightInd w:val="0"/>
      <w:textAlignment w:val="baseline"/>
    </w:pPr>
    <w:rPr>
      <w:rFonts w:ascii="Times New Roman" w:eastAsia="Times New Roman" w:hAnsi="Times New Roman" w:cs="Times New Roman"/>
      <w:sz w:val="20"/>
      <w:szCs w:val="20"/>
      <w:lang w:eastAsia="nb-NO"/>
    </w:rPr>
  </w:style>
  <w:style w:type="paragraph" w:customStyle="1" w:styleId="Standardtekst">
    <w:name w:val="Standardtekst"/>
    <w:basedOn w:val="Normal"/>
    <w:rsid w:val="00613F80"/>
    <w:pPr>
      <w:overflowPunct w:val="0"/>
      <w:autoSpaceDE w:val="0"/>
      <w:autoSpaceDN w:val="0"/>
      <w:adjustRightInd w:val="0"/>
      <w:textAlignment w:val="baseline"/>
    </w:pPr>
    <w:rPr>
      <w:rFonts w:ascii="Times New Roman" w:eastAsia="Times New Roman" w:hAnsi="Times New Roman" w:cs="Times New Roman"/>
      <w:sz w:val="20"/>
      <w:szCs w:val="20"/>
      <w:lang w:eastAsia="nb-NO"/>
    </w:rPr>
  </w:style>
  <w:style w:type="paragraph" w:customStyle="1" w:styleId="Brdtekst0">
    <w:name w:val="Br¿dtekst"/>
    <w:basedOn w:val="Normal"/>
    <w:rsid w:val="00613F80"/>
    <w:pPr>
      <w:overflowPunct w:val="0"/>
      <w:autoSpaceDE w:val="0"/>
      <w:autoSpaceDN w:val="0"/>
      <w:adjustRightInd w:val="0"/>
      <w:textAlignment w:val="baseline"/>
    </w:pPr>
    <w:rPr>
      <w:rFonts w:ascii="Times New Roman" w:eastAsia="Times New Roman" w:hAnsi="Times New Roman" w:cs="Times New Roman"/>
      <w:b/>
      <w:szCs w:val="20"/>
      <w:lang w:eastAsia="nb-NO"/>
    </w:rPr>
  </w:style>
  <w:style w:type="character" w:customStyle="1" w:styleId="tnrFelt">
    <w:name w:val="tnrFelt"/>
    <w:basedOn w:val="Standardskriftforavsnitt"/>
    <w:rsid w:val="00613F80"/>
    <w:rPr>
      <w:rFonts w:ascii="Times New Roman" w:hAnsi="Times New Roman"/>
      <w:sz w:val="22"/>
    </w:rPr>
  </w:style>
  <w:style w:type="character" w:customStyle="1" w:styleId="Fulgthyperkobling1">
    <w:name w:val="Fulgt hyperkobling1"/>
    <w:basedOn w:val="Standardskriftforavsnitt"/>
    <w:semiHidden/>
    <w:unhideWhenUsed/>
    <w:rsid w:val="00613F80"/>
    <w:rPr>
      <w:color w:val="800080"/>
      <w:u w:val="single"/>
    </w:rPr>
  </w:style>
  <w:style w:type="paragraph" w:customStyle="1" w:styleId="AVTOverskriftTopp">
    <w:name w:val="AVT_OverskriftTopp"/>
    <w:basedOn w:val="Overskrift1"/>
    <w:rsid w:val="00613F80"/>
    <w:pPr>
      <w:keepLines w:val="0"/>
      <w:tabs>
        <w:tab w:val="left" w:pos="-1836"/>
      </w:tabs>
      <w:jc w:val="center"/>
    </w:pPr>
    <w:rPr>
      <w:rFonts w:eastAsia="Times New Roman" w:cs="Times New Roman"/>
      <w:bCs w:val="0"/>
      <w:sz w:val="24"/>
      <w:szCs w:val="20"/>
      <w:shd w:val="clear" w:color="auto" w:fill="FFFFFF"/>
      <w:lang w:eastAsia="nb-NO"/>
    </w:rPr>
  </w:style>
  <w:style w:type="paragraph" w:customStyle="1" w:styleId="AVTPunktStrek">
    <w:name w:val="AVT_PunktStrek"/>
    <w:basedOn w:val="Brdtekst2"/>
    <w:rsid w:val="00613F80"/>
    <w:pPr>
      <w:shd w:val="clear" w:color="auto" w:fill="auto"/>
      <w:tabs>
        <w:tab w:val="num" w:pos="360"/>
      </w:tabs>
      <w:overflowPunct/>
      <w:autoSpaceDE/>
      <w:autoSpaceDN/>
      <w:adjustRightInd/>
      <w:ind w:left="360" w:hanging="360"/>
      <w:textAlignment w:val="auto"/>
    </w:pPr>
    <w:rPr>
      <w:rFonts w:ascii="Arial" w:hAnsi="Arial"/>
      <w:i w:val="0"/>
      <w:iCs w:val="0"/>
    </w:rPr>
  </w:style>
  <w:style w:type="paragraph" w:customStyle="1" w:styleId="AVTTekst">
    <w:name w:val="AVT_Tekst"/>
    <w:basedOn w:val="Brdtekst"/>
    <w:rsid w:val="00613F80"/>
    <w:pPr>
      <w:spacing w:after="120"/>
    </w:pPr>
    <w:rPr>
      <w:rFonts w:eastAsia="Times New Roman" w:cs="Times New Roman"/>
      <w:color w:val="auto"/>
      <w:szCs w:val="20"/>
      <w:lang w:eastAsia="nb-NO"/>
    </w:rPr>
  </w:style>
  <w:style w:type="paragraph" w:customStyle="1" w:styleId="AVTOverskrift">
    <w:name w:val="AVT_Overskrift"/>
    <w:basedOn w:val="Normal"/>
    <w:rsid w:val="00613F80"/>
    <w:pPr>
      <w:spacing w:after="120"/>
      <w:ind w:left="340" w:hanging="340"/>
    </w:pPr>
    <w:rPr>
      <w:rFonts w:eastAsia="Times New Roman" w:cs="Times New Roman"/>
      <w:b/>
      <w:sz w:val="20"/>
      <w:szCs w:val="20"/>
      <w:lang w:eastAsia="nb-NO"/>
    </w:rPr>
  </w:style>
  <w:style w:type="character" w:styleId="Fulgthyperkobling">
    <w:name w:val="FollowedHyperlink"/>
    <w:basedOn w:val="Standardskriftforavsnitt"/>
    <w:semiHidden/>
    <w:unhideWhenUsed/>
    <w:rsid w:val="00613F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mastercardpaymentservices.com/norway/efaktur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taler.bedrift@dnb.no"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H:\Global\Team\IT-Collaboration\OfficeTemplates\Bedriftsprogrammer%20og%20Avtaler\DNB%20no%20-%20Bedriftsavtaler\Avtaler%20p&#229;%20dnb.no%20Bedrif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a0b284-ec88-4f71-89ea-b81b27c6d238"/>
    <Type_x0020_of_x0020_Document xmlns="4aa0b284-ec88-4f71-89ea-b81b27c6d238" xsi:nil="true"/>
    <_Status xmlns="http://schemas.microsoft.com/sharepoint/v3/fields">Not Started</_Status>
    <Contact xmlns="4aa0b284-ec88-4f71-89ea-b81b27c6d238">
      <UserInfo>
        <DisplayName/>
        <AccountId xsi:nil="true"/>
        <AccountType/>
      </UserInfo>
    </Contact>
    <Ref_x0020_implemented_x0020_System xmlns="4aa0b284-ec88-4f71-89ea-b81b27c6d238" xsi:nil="true"/>
    <FO_x0020__x002f__x0020_SO xmlns="4aa0b284-ec88-4f71-89ea-b81b27c6d238" xsi:nil="true"/>
    <Name_x0020_of_x0020_System xmlns="4aa0b284-ec88-4f71-89ea-b81b27c6d2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55B31DE8B77B41B6B01F24DC1D05AA" ma:contentTypeVersion="21" ma:contentTypeDescription="Create a new document." ma:contentTypeScope="" ma:versionID="64ea12837ef8a40eb2ad730142838a60">
  <xsd:schema xmlns:xsd="http://www.w3.org/2001/XMLSchema" xmlns:xs="http://www.w3.org/2001/XMLSchema" xmlns:p="http://schemas.microsoft.com/office/2006/metadata/properties" xmlns:ns2="4aa0b284-ec88-4f71-89ea-b81b27c6d238" xmlns:ns3="http://schemas.microsoft.com/sharepoint/v3/fields" xmlns:ns4="21d59836-3997-454a-b14a-e6a35b09f030" targetNamespace="http://schemas.microsoft.com/office/2006/metadata/properties" ma:root="true" ma:fieldsID="b98bf38073d409589b0eb8c81ada2994" ns2:_="" ns3:_="" ns4:_="">
    <xsd:import namespace="4aa0b284-ec88-4f71-89ea-b81b27c6d238"/>
    <xsd:import namespace="http://schemas.microsoft.com/sharepoint/v3/fields"/>
    <xsd:import namespace="21d59836-3997-454a-b14a-e6a35b09f030"/>
    <xsd:element name="properties">
      <xsd:complexType>
        <xsd:sequence>
          <xsd:element name="documentManagement">
            <xsd:complexType>
              <xsd:all>
                <xsd:element ref="ns2:Name_x0020_of_x0020_System" minOccurs="0"/>
                <xsd:element ref="ns2:Ref_x0020_implemented_x0020_System" minOccurs="0"/>
                <xsd:element ref="ns2:FO_x0020__x002f__x0020_SO" minOccurs="0"/>
                <xsd:element ref="ns2:Contact" minOccurs="0"/>
                <xsd:element ref="ns2:Type_x0020_of_x0020_Document" minOccurs="0"/>
                <xsd:element ref="ns3:_Status" minOccurs="0"/>
                <xsd:element ref="ns2:SharedWithUsers" minOccurs="0"/>
                <xsd:element ref="ns2:SharedWithDetails" minOccurs="0"/>
                <xsd:element ref="ns4:MediaServiceMetadata" minOccurs="0"/>
                <xsd:element ref="ns4:MediaServiceFastMetadata" minOccurs="0"/>
                <xsd:element ref="ns2:TaxCatchAll"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0b284-ec88-4f71-89ea-b81b27c6d238" elementFormDefault="qualified">
    <xsd:import namespace="http://schemas.microsoft.com/office/2006/documentManagement/types"/>
    <xsd:import namespace="http://schemas.microsoft.com/office/infopath/2007/PartnerControls"/>
    <xsd:element name="Name_x0020_of_x0020_System" ma:index="1" nillable="true" ma:displayName="Name of System" ma:internalName="Name_x0020_of_x0020_System">
      <xsd:simpleType>
        <xsd:restriction base="dms:Text">
          <xsd:maxLength value="255"/>
        </xsd:restriction>
      </xsd:simpleType>
    </xsd:element>
    <xsd:element name="Ref_x0020_implemented_x0020_System" ma:index="2" nillable="true" ma:displayName="Ref implemented System" ma:format="Dropdown" ma:internalName="Ref_x0020_implemented_x0020_System">
      <xsd:simpleType>
        <xsd:restriction base="dms:Choice">
          <xsd:enumeration value="-- Choose element --"/>
          <xsd:enumeration value="Office 365"/>
          <xsd:enumeration value="Access"/>
          <xsd:enumeration value="Excel"/>
          <xsd:enumeration value="PowerPoint-maler"/>
          <xsd:enumeration value="Word-maler"/>
          <xsd:enumeration value="PowerApps"/>
          <xsd:enumeration value="AV-rutiner"/>
        </xsd:restriction>
      </xsd:simpleType>
    </xsd:element>
    <xsd:element name="FO_x0020__x002f__x0020_SO" ma:index="3" nillable="true" ma:displayName="FO / SO" ma:internalName="FO_x0020__x002F__x0020_SO">
      <xsd:simpleType>
        <xsd:restriction base="dms:Text">
          <xsd:maxLength value="255"/>
        </xsd:restriction>
      </xsd:simpleType>
    </xsd:element>
    <xsd:element name="Contact" ma:index="4" nillable="true" ma:displayName="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_x0020_of_x0020_Document" ma:index="5" nillable="true" ma:displayName="Type of Document" ma:format="Dropdown" ma:internalName="Type_x0020_of_x0020_Document">
      <xsd:simpleType>
        <xsd:restriction base="dms:Choice">
          <xsd:enumeration value="-- Choose element --"/>
          <xsd:enumeration value="Architecture"/>
          <xsd:enumeration value="Decision"/>
          <xsd:enumeration value="Design"/>
          <xsd:enumeration value="QA - Test"/>
          <xsd:enumeration value="Report"/>
          <xsd:enumeration value="Requirement"/>
          <xsd:enumeration value="System Documentation"/>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3fa155-cba8-4b98-8aa9-903ae29d4b2b}" ma:internalName="TaxCatchAll" ma:showField="CatchAllData" ma:web="4aa0b284-ec88-4f71-89ea-b81b27c6d2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6"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1d59836-3997-454a-b14a-e6a35b09f03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E863E-3110-4552-874B-27A0F680938C}">
  <ds:schemaRefs>
    <ds:schemaRef ds:uri="http://schemas.openxmlformats.org/officeDocument/2006/bibliography"/>
  </ds:schemaRefs>
</ds:datastoreItem>
</file>

<file path=customXml/itemProps2.xml><?xml version="1.0" encoding="utf-8"?>
<ds:datastoreItem xmlns:ds="http://schemas.openxmlformats.org/officeDocument/2006/customXml" ds:itemID="{AAB4A071-CFA3-4FF1-A8D2-E1A54ECA7943}">
  <ds:schemaRefs>
    <ds:schemaRef ds:uri="http://schemas.microsoft.com/sharepoint/v3/contenttype/forms"/>
  </ds:schemaRefs>
</ds:datastoreItem>
</file>

<file path=customXml/itemProps3.xml><?xml version="1.0" encoding="utf-8"?>
<ds:datastoreItem xmlns:ds="http://schemas.openxmlformats.org/officeDocument/2006/customXml" ds:itemID="{3E62E25A-646C-4D2B-B41A-8798D6A2B94A}">
  <ds:schemaRefs>
    <ds:schemaRef ds:uri="http://schemas.microsoft.com/office/2006/metadata/properties"/>
    <ds:schemaRef ds:uri="http://schemas.microsoft.com/office/infopath/2007/PartnerControls"/>
    <ds:schemaRef ds:uri="4aa0b284-ec88-4f71-89ea-b81b27c6d238"/>
    <ds:schemaRef ds:uri="http://schemas.microsoft.com/sharepoint/v3/fields"/>
  </ds:schemaRefs>
</ds:datastoreItem>
</file>

<file path=customXml/itemProps4.xml><?xml version="1.0" encoding="utf-8"?>
<ds:datastoreItem xmlns:ds="http://schemas.openxmlformats.org/officeDocument/2006/customXml" ds:itemID="{F4A9D581-07D5-4E76-ADB2-586B64BA9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0b284-ec88-4f71-89ea-b81b27c6d238"/>
    <ds:schemaRef ds:uri="http://schemas.microsoft.com/sharepoint/v3/fields"/>
    <ds:schemaRef ds:uri="21d59836-3997-454a-b14a-e6a35b09f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H:\Global\Team\IT-Collaboration\OfficeTemplates\Bedriftsprogrammer og Avtaler\DNB no - Bedriftsavtaler\Avtaler på dnb.no Bedrift.dotm</Template>
  <TotalTime>0</TotalTime>
  <Pages>11</Pages>
  <Words>7350</Words>
  <Characters>38960</Characters>
  <Application>Microsoft Office Word</Application>
  <DocSecurity>0</DocSecurity>
  <Lines>324</Lines>
  <Paragraphs>92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Den norske Bank</Company>
  <LinksUpToDate>false</LinksUpToDate>
  <CharactersWithSpaces>46218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Bredesen, Tone</dc:creator>
  <cp:keywords/>
  <cp:lastModifiedBy>Unn-Kristin Dickson</cp:lastModifiedBy>
  <cp:revision>2</cp:revision>
  <cp:lastPrinted>2003-11-13T06:45:00Z</cp:lastPrinted>
  <dcterms:created xsi:type="dcterms:W3CDTF">2025-08-20T09:13:00Z</dcterms:created>
  <dcterms:modified xsi:type="dcterms:W3CDTF">2025-08-20T09:13:00Z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0x010100D255B31DE8B77B41B6B01F24DC1D05AA</vt:lpwstr>
  </property>
  <property fmtid="{D5CDD505-2E9C-101B-9397-08002B2CF9AE}" pid="3" name="ba8712a4a2a044a8a42df019eecd3f23">
    <vt:lpwstr>Norwegian|6555926a-28dc-4ac3-b631-adaa23bcb7b7</vt:lpwstr>
  </property>
  <property fmtid="{D5CDD505-2E9C-101B-9397-08002B2CF9AE}" pid="4" name="i8b7f69521b24a01807f223d039551cf">
    <vt:lpwstr>Unclassified|313071b7-e659-44ed-a81f-50830210e562</vt:lpwstr>
  </property>
  <property fmtid="{D5CDD505-2E9C-101B-9397-08002B2CF9AE}" pid="5" name="TaxKeyword">
    <vt:lpwstr/>
  </property>
  <property fmtid="{D5CDD505-2E9C-101B-9397-08002B2CF9AE}" pid="6" name="DNBInformationCategory">
    <vt:lpwstr>53;#Uklassifisert|53c3641f-e188-458b-ac4a-39fb9eb82013</vt:lpwstr>
  </property>
  <property fmtid="{D5CDD505-2E9C-101B-9397-08002B2CF9AE}" pid="7" name="Template_x0020_Language">
    <vt:lpwstr>69;#Norwegian|6555926a-28dc-4ac3-b631-adaa23bcb7b7</vt:lpwstr>
  </property>
  <property fmtid="{D5CDD505-2E9C-101B-9397-08002B2CF9AE}" pid="8" name="Template_x0020_information_x0020_category">
    <vt:lpwstr>52;#Unclassified|313071b7-e659-44ed-a81f-50830210e562</vt:lpwstr>
  </property>
  <property fmtid="{D5CDD505-2E9C-101B-9397-08002B2CF9AE}" pid="9" name="Template information category">
    <vt:lpwstr>145;#Unclassified|313071b7-e659-44ed-a81f-50830210e562</vt:lpwstr>
  </property>
  <property fmtid="{D5CDD505-2E9C-101B-9397-08002B2CF9AE}" pid="10" name="Template Language">
    <vt:lpwstr>144;#Norwegian|6555926a-28dc-4ac3-b631-adaa23bcb7b7</vt:lpwstr>
  </property>
  <property fmtid="{D5CDD505-2E9C-101B-9397-08002B2CF9AE}" pid="11" name="df39df623210424f878a19f758c655e7">
    <vt:lpwstr>Norwegian|6555926a-28dc-4ac3-b631-adaa23bcb7b7</vt:lpwstr>
  </property>
  <property fmtid="{D5CDD505-2E9C-101B-9397-08002B2CF9AE}" pid="12" name="k47e42c1cc9f496a9c449d4c16521efd">
    <vt:lpwstr>Unclassified|313071b7-e659-44ed-a81f-50830210e562</vt:lpwstr>
  </property>
  <property fmtid="{D5CDD505-2E9C-101B-9397-08002B2CF9AE}" pid="13" name="ef25e7624c9d49efa224966c90cfd9d1">
    <vt:lpwstr>Mortgage documents|887078f2-35c9-4f0d-9fb8-4bb6c7b47d15</vt:lpwstr>
  </property>
  <property fmtid="{D5CDD505-2E9C-101B-9397-08002B2CF9AE}" pid="14" name="Security Class">
    <vt:lpwstr>237;#Confidential|fedce404-0e73-41f8-9d8d-f2e15a95e169</vt:lpwstr>
  </property>
  <property fmtid="{D5CDD505-2E9C-101B-9397-08002B2CF9AE}" pid="15" name="Security_x0020_Class_x0020_2">
    <vt:lpwstr/>
  </property>
  <property fmtid="{D5CDD505-2E9C-101B-9397-08002B2CF9AE}" pid="16" name="Security Class 2">
    <vt:lpwstr/>
  </property>
  <property fmtid="{D5CDD505-2E9C-101B-9397-08002B2CF9AE}" pid="17" name="_dlc_DocIdItemGuid">
    <vt:lpwstr>9edfcda4-6c84-4a95-93a7-976ca52d35da</vt:lpwstr>
  </property>
  <property fmtid="{D5CDD505-2E9C-101B-9397-08002B2CF9AE}" pid="18" name="MSIP_Label_cb91ea28-dca1-4266-a4f7-ebceb983bddc_Enabled">
    <vt:lpwstr>True</vt:lpwstr>
  </property>
  <property fmtid="{D5CDD505-2E9C-101B-9397-08002B2CF9AE}" pid="19" name="MSIP_Label_cb91ea28-dca1-4266-a4f7-ebceb983bddc_SiteId">
    <vt:lpwstr>4cbfea0a-b872-47f0-b51c-1c64953c3f0b</vt:lpwstr>
  </property>
  <property fmtid="{D5CDD505-2E9C-101B-9397-08002B2CF9AE}" pid="20" name="MSIP_Label_cb91ea28-dca1-4266-a4f7-ebceb983bddc_Ref">
    <vt:lpwstr>https://api.informationprotection.azure.com/api/4cbfea0a-b872-47f0-b51c-1c64953c3f0b</vt:lpwstr>
  </property>
  <property fmtid="{D5CDD505-2E9C-101B-9397-08002B2CF9AE}" pid="21" name="MSIP_Label_cb91ea28-dca1-4266-a4f7-ebceb983bddc_SetDate">
    <vt:lpwstr>2019-04-29T06:08:52.2248487+02:00</vt:lpwstr>
  </property>
  <property fmtid="{D5CDD505-2E9C-101B-9397-08002B2CF9AE}" pid="22" name="MSIP_Label_cb91ea28-dca1-4266-a4f7-ebceb983bddc_Name">
    <vt:lpwstr>Public</vt:lpwstr>
  </property>
  <property fmtid="{D5CDD505-2E9C-101B-9397-08002B2CF9AE}" pid="23" name="MSIP_Label_cb91ea28-dca1-4266-a4f7-ebceb983bddc_Extended_MSFT_Method">
    <vt:lpwstr>Manual</vt:lpwstr>
  </property>
  <property fmtid="{D5CDD505-2E9C-101B-9397-08002B2CF9AE}" pid="24" name="Sensitivity">
    <vt:lpwstr>Public</vt:lpwstr>
  </property>
  <property fmtid="{D5CDD505-2E9C-101B-9397-08002B2CF9AE}" pid="25" name="ASAP">
    <vt:lpwstr>Ja</vt:lpwstr>
  </property>
  <property fmtid="{D5CDD505-2E9C-101B-9397-08002B2CF9AE}" pid="26" name="sDocumentNumber">
    <vt:lpwstr>2806666</vt:lpwstr>
  </property>
</Properties>
</file>